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FE92E" w14:textId="77777777" w:rsidR="009F5585" w:rsidRDefault="009F5585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60"/>
          <w:szCs w:val="60"/>
        </w:rPr>
      </w:pPr>
      <w:r w:rsidRPr="009F5585">
        <w:rPr>
          <w:rFonts w:ascii="Calibri" w:eastAsia="Calibri" w:hAnsi="Calibri"/>
          <w:noProof/>
          <w:sz w:val="22"/>
          <w:lang w:eastAsia="en-US"/>
        </w:rPr>
        <w:drawing>
          <wp:inline distT="0" distB="0" distL="0" distR="0" wp14:anchorId="12E7589D" wp14:editId="33D1A33A">
            <wp:extent cx="1695450" cy="41589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39" cy="4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7CB8" w14:textId="77777777" w:rsidR="009F5585" w:rsidRPr="009F5585" w:rsidRDefault="009F5585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/>
          <w:szCs w:val="20"/>
        </w:rPr>
      </w:pPr>
    </w:p>
    <w:p w14:paraId="1C9CB95E" w14:textId="173C8FAD" w:rsidR="27FD2D14" w:rsidRDefault="00272C17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 w:themeColor="text1"/>
          <w:sz w:val="60"/>
          <w:szCs w:val="60"/>
        </w:rPr>
      </w:pPr>
      <w:r w:rsidRPr="00272C17">
        <w:rPr>
          <w:rFonts w:cs="Arial"/>
          <w:color w:val="000000" w:themeColor="text1"/>
          <w:sz w:val="60"/>
          <w:szCs w:val="60"/>
        </w:rPr>
        <w:t>Health and Safety Incident Report Form</w:t>
      </w:r>
      <w:r w:rsidR="009F5585" w:rsidRPr="00272C17">
        <w:rPr>
          <w:rFonts w:cs="Arial"/>
          <w:color w:val="000000" w:themeColor="text1"/>
          <w:sz w:val="60"/>
          <w:szCs w:val="60"/>
        </w:rPr>
        <w:t xml:space="preserve"> </w:t>
      </w:r>
    </w:p>
    <w:p w14:paraId="71C114F4" w14:textId="06F16E5C" w:rsidR="002B2399" w:rsidRPr="00463818" w:rsidRDefault="002B2399" w:rsidP="00463818">
      <w:pPr>
        <w:tabs>
          <w:tab w:val="left" w:pos="6712"/>
        </w:tabs>
        <w:rPr>
          <w:b/>
          <w:color w:val="FF0000"/>
          <w:sz w:val="16"/>
          <w:szCs w:val="16"/>
        </w:rPr>
      </w:pPr>
    </w:p>
    <w:p w14:paraId="25A42D43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  <w:r w:rsidRPr="002B2B8D">
        <w:rPr>
          <w:rFonts w:cs="Arial"/>
          <w:b/>
          <w:bCs/>
          <w:szCs w:val="20"/>
          <w:u w:val="single"/>
        </w:rPr>
        <w:t>Report Health and Safety Incident</w:t>
      </w:r>
    </w:p>
    <w:p w14:paraId="2669359D" w14:textId="77777777" w:rsidR="00272C17" w:rsidRDefault="00272C17" w:rsidP="00272C17">
      <w:pPr>
        <w:rPr>
          <w:rFonts w:cs="Arial"/>
          <w:szCs w:val="20"/>
        </w:rPr>
      </w:pPr>
      <w:r w:rsidRPr="00567C05">
        <w:rPr>
          <w:rFonts w:cs="Arial"/>
          <w:szCs w:val="20"/>
        </w:rPr>
        <w:t xml:space="preserve">Please complete all sections of the form below and send </w:t>
      </w:r>
      <w:r w:rsidRPr="00567C05">
        <w:rPr>
          <w:rFonts w:cs="Arial"/>
          <w:color w:val="000000" w:themeColor="text1"/>
          <w:szCs w:val="20"/>
        </w:rPr>
        <w:t xml:space="preserve">to </w:t>
      </w:r>
      <w:hyperlink r:id="rId12" w:history="1">
        <w:r w:rsidRPr="00567C05">
          <w:rPr>
            <w:rStyle w:val="Hyperlink"/>
            <w:color w:val="000000" w:themeColor="text1"/>
            <w:u w:val="none"/>
          </w:rPr>
          <w:t>she@arqiva.com</w:t>
        </w:r>
      </w:hyperlink>
      <w:r w:rsidRPr="00567C05">
        <w:rPr>
          <w:rFonts w:cs="Arial"/>
          <w:color w:val="000000" w:themeColor="text1"/>
          <w:szCs w:val="20"/>
        </w:rPr>
        <w:t xml:space="preserve">.  </w:t>
      </w:r>
      <w:r w:rsidRPr="00567C05">
        <w:rPr>
          <w:rFonts w:cs="Arial"/>
          <w:szCs w:val="20"/>
        </w:rPr>
        <w:t>Please attach any photographs/other relevant information to the email.</w:t>
      </w:r>
    </w:p>
    <w:p w14:paraId="2D3A8C72" w14:textId="77777777" w:rsidR="00272C17" w:rsidRPr="00567C05" w:rsidRDefault="00272C17" w:rsidP="00272C17">
      <w:pPr>
        <w:rPr>
          <w:rFonts w:cs="Arial"/>
          <w:szCs w:val="20"/>
        </w:rPr>
      </w:pPr>
    </w:p>
    <w:p w14:paraId="19F5B06A" w14:textId="017D8816" w:rsidR="00D02F73" w:rsidRPr="00D02F73" w:rsidRDefault="00272C17" w:rsidP="00D02F73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1 - Reporter Details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14:paraId="4F859223" w14:textId="77777777" w:rsidTr="05885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15D5B906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4327CAFC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68A2FB0A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D02F73" w14:paraId="40EDEF15" w14:textId="77777777" w:rsidTr="05885B40">
        <w:tc>
          <w:tcPr>
            <w:tcW w:w="972" w:type="dxa"/>
          </w:tcPr>
          <w:p w14:paraId="52442AF2" w14:textId="42A09462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1.0</w:t>
            </w:r>
          </w:p>
        </w:tc>
        <w:tc>
          <w:tcPr>
            <w:tcW w:w="4410" w:type="dxa"/>
          </w:tcPr>
          <w:p w14:paraId="1C3064C7" w14:textId="4DAAFEB5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Your Name</w:t>
            </w:r>
          </w:p>
        </w:tc>
        <w:tc>
          <w:tcPr>
            <w:tcW w:w="3969" w:type="dxa"/>
          </w:tcPr>
          <w:p w14:paraId="0796D820" w14:textId="5A1DD109" w:rsidR="00D02F73" w:rsidRPr="002B2B8D" w:rsidRDefault="00D02F73" w:rsidP="00D02F73">
            <w:pPr>
              <w:rPr>
                <w:rFonts w:cs="Arial"/>
                <w:szCs w:val="20"/>
              </w:rPr>
            </w:pPr>
          </w:p>
        </w:tc>
      </w:tr>
      <w:tr w:rsidR="00D02F73" w14:paraId="5818C9E1" w14:textId="77777777" w:rsidTr="05885B40">
        <w:tc>
          <w:tcPr>
            <w:tcW w:w="972" w:type="dxa"/>
          </w:tcPr>
          <w:p w14:paraId="75D2D0E5" w14:textId="72DB4B9A" w:rsidR="00D02F73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1.1</w:t>
            </w:r>
          </w:p>
        </w:tc>
        <w:tc>
          <w:tcPr>
            <w:tcW w:w="4410" w:type="dxa"/>
          </w:tcPr>
          <w:p w14:paraId="33A4D10F" w14:textId="0671E430" w:rsidR="00D02F73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 type?</w:t>
            </w:r>
          </w:p>
        </w:tc>
        <w:sdt>
          <w:sdtPr>
            <w:rPr>
              <w:rFonts w:cs="Arial"/>
            </w:rPr>
            <w:id w:val="-1265217954"/>
            <w:placeholder>
              <w:docPart w:val="8027C65BECC845D69EBA6FBCAEF3347A"/>
            </w:placeholder>
            <w:showingPlcHdr/>
            <w:dropDownList>
              <w:listItem w:value="Choose an item."/>
              <w:listItem w:displayText="Employee" w:value="Employee"/>
              <w:listItem w:displayText="Contractor" w:value="Contractor"/>
              <w:listItem w:displayText="3rd Party" w:value="3rd Party"/>
              <w:listItem w:displayText="Public" w:value="Public"/>
            </w:dropDownList>
          </w:sdtPr>
          <w:sdtContent>
            <w:tc>
              <w:tcPr>
                <w:tcW w:w="3969" w:type="dxa"/>
              </w:tcPr>
              <w:p w14:paraId="54F50DA1" w14:textId="6644ED1E" w:rsidR="00D02F73" w:rsidRPr="002B2B8D" w:rsidRDefault="00D02F73" w:rsidP="00D02F73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2F73" w14:paraId="7C0C9371" w14:textId="77777777" w:rsidTr="05885B40">
        <w:tc>
          <w:tcPr>
            <w:tcW w:w="972" w:type="dxa"/>
          </w:tcPr>
          <w:p w14:paraId="02F9DFF6" w14:textId="5CC97DEE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1.2</w:t>
            </w:r>
          </w:p>
        </w:tc>
        <w:tc>
          <w:tcPr>
            <w:tcW w:w="4410" w:type="dxa"/>
          </w:tcPr>
          <w:p w14:paraId="47117FFD" w14:textId="6EBAF2AE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Your Telephone Number</w:t>
            </w:r>
          </w:p>
        </w:tc>
        <w:tc>
          <w:tcPr>
            <w:tcW w:w="3969" w:type="dxa"/>
          </w:tcPr>
          <w:p w14:paraId="0567D96B" w14:textId="75593A4A" w:rsidR="00D02F73" w:rsidRPr="002B2B8D" w:rsidRDefault="00D02F73" w:rsidP="00D02F73">
            <w:pPr>
              <w:rPr>
                <w:rFonts w:cs="Arial"/>
                <w:szCs w:val="20"/>
              </w:rPr>
            </w:pPr>
          </w:p>
        </w:tc>
      </w:tr>
      <w:tr w:rsidR="00D02F73" w14:paraId="3290B0FA" w14:textId="77777777" w:rsidTr="05885B40">
        <w:tc>
          <w:tcPr>
            <w:tcW w:w="972" w:type="dxa"/>
          </w:tcPr>
          <w:p w14:paraId="0C30BAAA" w14:textId="1110EF04" w:rsidR="00D02F73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1.3</w:t>
            </w:r>
          </w:p>
        </w:tc>
        <w:tc>
          <w:tcPr>
            <w:tcW w:w="4410" w:type="dxa"/>
          </w:tcPr>
          <w:p w14:paraId="4475CCF2" w14:textId="114E1F33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Your Email Address</w:t>
            </w:r>
          </w:p>
        </w:tc>
        <w:tc>
          <w:tcPr>
            <w:tcW w:w="3969" w:type="dxa"/>
          </w:tcPr>
          <w:p w14:paraId="76443ACD" w14:textId="77777777" w:rsidR="00D02F73" w:rsidRDefault="00D02F73" w:rsidP="00D02F73">
            <w:pPr>
              <w:rPr>
                <w:rFonts w:cs="Arial"/>
                <w:szCs w:val="20"/>
              </w:rPr>
            </w:pPr>
          </w:p>
        </w:tc>
      </w:tr>
      <w:tr w:rsidR="00D02F73" w14:paraId="2B0728CD" w14:textId="77777777" w:rsidTr="05885B40">
        <w:tc>
          <w:tcPr>
            <w:tcW w:w="972" w:type="dxa"/>
          </w:tcPr>
          <w:p w14:paraId="1E0AB77D" w14:textId="1E7C311D" w:rsidR="00D02F73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1.4</w:t>
            </w:r>
          </w:p>
        </w:tc>
        <w:tc>
          <w:tcPr>
            <w:tcW w:w="4410" w:type="dxa"/>
          </w:tcPr>
          <w:p w14:paraId="1C2DF92C" w14:textId="0417BEA0" w:rsidR="00D02F73" w:rsidRPr="002B2B8D" w:rsidRDefault="00D02F73" w:rsidP="05885B40">
            <w:pPr>
              <w:rPr>
                <w:rFonts w:cs="Arial"/>
              </w:rPr>
            </w:pPr>
            <w:r w:rsidRPr="05885B40">
              <w:rPr>
                <w:rFonts w:cs="Arial"/>
              </w:rPr>
              <w:t>Association?</w:t>
            </w:r>
          </w:p>
        </w:tc>
        <w:sdt>
          <w:sdtPr>
            <w:rPr>
              <w:rFonts w:cs="Arial"/>
            </w:rPr>
            <w:id w:val="1005704163"/>
            <w:placeholder>
              <w:docPart w:val="9EB21828985049668FDAC4632E3F402E"/>
            </w:placeholder>
            <w:showingPlcHdr/>
            <w:dropDownList>
              <w:listItem w:value="Choose an item."/>
              <w:listItem w:displayText="Witness" w:value="Witness"/>
              <w:listItem w:displayText="Safety Team" w:value="Safety Team"/>
              <w:listItem w:displayText="Collaborator" w:value="Collaborator"/>
              <w:listItem w:displayText="Involved Party" w:value="Involved Party"/>
              <w:listItem w:displayText="Causal Party" w:value="Causal Party"/>
            </w:dropDownList>
          </w:sdtPr>
          <w:sdtContent>
            <w:tc>
              <w:tcPr>
                <w:tcW w:w="3969" w:type="dxa"/>
              </w:tcPr>
              <w:p w14:paraId="2ABCE0C1" w14:textId="0452F027" w:rsidR="00D02F73" w:rsidRDefault="00D02F73" w:rsidP="00D02F73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2F73" w14:paraId="3AD62979" w14:textId="77777777" w:rsidTr="05885B40">
        <w:tc>
          <w:tcPr>
            <w:tcW w:w="972" w:type="dxa"/>
          </w:tcPr>
          <w:p w14:paraId="09815163" w14:textId="26403F11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1.5</w:t>
            </w:r>
          </w:p>
        </w:tc>
        <w:tc>
          <w:tcPr>
            <w:tcW w:w="4410" w:type="dxa"/>
          </w:tcPr>
          <w:p w14:paraId="411BF5D7" w14:textId="73C67CC3" w:rsidR="00D02F73" w:rsidRPr="002B2B8D" w:rsidRDefault="00D02F73" w:rsidP="00D02F73">
            <w:pPr>
              <w:rPr>
                <w:rFonts w:cs="Arial"/>
                <w:szCs w:val="20"/>
              </w:rPr>
            </w:pPr>
            <w:r w:rsidRPr="002B2B8D">
              <w:rPr>
                <w:rFonts w:cs="Arial"/>
                <w:szCs w:val="20"/>
              </w:rPr>
              <w:t>Are you re</w:t>
            </w:r>
            <w:r>
              <w:rPr>
                <w:rFonts w:cs="Arial"/>
                <w:szCs w:val="20"/>
              </w:rPr>
              <w:t>porting on someone else’s behalf?</w:t>
            </w:r>
          </w:p>
        </w:tc>
        <w:sdt>
          <w:sdtPr>
            <w:rPr>
              <w:rFonts w:cs="Arial"/>
            </w:rPr>
            <w:id w:val="837119832"/>
            <w:placeholder>
              <w:docPart w:val="A24174B4E03C418394B3F5EFB0F9F997"/>
            </w:placeholder>
            <w:showingPlcHdr/>
            <w:dropDownList>
              <w:listItem w:value="Choose an item."/>
              <w:listItem w:displayText="Yes - go to question 1.6" w:value="Yes - go to question 1.6"/>
              <w:listItem w:displayText="No - go to question 2.0" w:value="No - go to question 2.0"/>
            </w:dropDownList>
          </w:sdtPr>
          <w:sdtContent>
            <w:tc>
              <w:tcPr>
                <w:tcW w:w="3969" w:type="dxa"/>
              </w:tcPr>
              <w:p w14:paraId="68B31FC1" w14:textId="21047C62" w:rsidR="00D02F73" w:rsidRPr="002B2B8D" w:rsidRDefault="00D02F73" w:rsidP="00D02F73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2F73" w14:paraId="7BD8E831" w14:textId="77777777" w:rsidTr="05885B40">
        <w:tc>
          <w:tcPr>
            <w:tcW w:w="972" w:type="dxa"/>
          </w:tcPr>
          <w:p w14:paraId="4501D22F" w14:textId="2D3FF859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1.6</w:t>
            </w:r>
          </w:p>
        </w:tc>
        <w:tc>
          <w:tcPr>
            <w:tcW w:w="4410" w:type="dxa"/>
          </w:tcPr>
          <w:p w14:paraId="71E93CFF" w14:textId="3D2B2363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 type?</w:t>
            </w:r>
          </w:p>
        </w:tc>
        <w:sdt>
          <w:sdtPr>
            <w:rPr>
              <w:rFonts w:cs="Arial"/>
            </w:rPr>
            <w:id w:val="-439600574"/>
            <w:placeholder>
              <w:docPart w:val="4CCBBF37EBA544489718D283C0E0D80A"/>
            </w:placeholder>
            <w:showingPlcHdr/>
            <w:dropDownList>
              <w:listItem w:value="Choose an item."/>
              <w:listItem w:displayText="Employee" w:value="Employee"/>
              <w:listItem w:displayText="Contractor" w:value="Contractor"/>
              <w:listItem w:displayText="3rd Party" w:value="3rd Party"/>
              <w:listItem w:displayText="Public" w:value="Public"/>
            </w:dropDownList>
          </w:sdtPr>
          <w:sdtContent>
            <w:tc>
              <w:tcPr>
                <w:tcW w:w="3969" w:type="dxa"/>
              </w:tcPr>
              <w:p w14:paraId="1BD6005E" w14:textId="3AF9580B" w:rsidR="00D02F73" w:rsidRPr="002B2B8D" w:rsidRDefault="00D02F73" w:rsidP="00D02F73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2F73" w14:paraId="66545CCD" w14:textId="77777777" w:rsidTr="05885B40">
        <w:tc>
          <w:tcPr>
            <w:tcW w:w="972" w:type="dxa"/>
          </w:tcPr>
          <w:p w14:paraId="4B509C08" w14:textId="1C90599F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1.7</w:t>
            </w:r>
          </w:p>
        </w:tc>
        <w:tc>
          <w:tcPr>
            <w:tcW w:w="4410" w:type="dxa"/>
          </w:tcPr>
          <w:p w14:paraId="6E7EBF09" w14:textId="5A285D7A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Association?</w:t>
            </w:r>
          </w:p>
        </w:tc>
        <w:sdt>
          <w:sdtPr>
            <w:rPr>
              <w:rFonts w:cs="Arial"/>
            </w:rPr>
            <w:id w:val="-74520389"/>
            <w:placeholder>
              <w:docPart w:val="D48D034D50C748B3878AE4B72CDDB3AB"/>
            </w:placeholder>
            <w:showingPlcHdr/>
            <w:dropDownList>
              <w:listItem w:value="Choose an item."/>
              <w:listItem w:displayText="Witness" w:value="Witness"/>
              <w:listItem w:displayText="Safety Team" w:value="Safety Team"/>
              <w:listItem w:displayText="Collaborator" w:value="Collaborator"/>
              <w:listItem w:displayText="Involved Party" w:value="Involved Party"/>
              <w:listItem w:displayText="Causal Party" w:value="Causal Party"/>
            </w:dropDownList>
          </w:sdtPr>
          <w:sdtContent>
            <w:tc>
              <w:tcPr>
                <w:tcW w:w="3969" w:type="dxa"/>
              </w:tcPr>
              <w:p w14:paraId="0F73BE33" w14:textId="5996EB02" w:rsidR="00D02F73" w:rsidRPr="002B2B8D" w:rsidRDefault="00D02F73" w:rsidP="00D02F73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02F73" w14:paraId="0B99FE9D" w14:textId="77777777" w:rsidTr="05885B40">
        <w:tc>
          <w:tcPr>
            <w:tcW w:w="972" w:type="dxa"/>
          </w:tcPr>
          <w:p w14:paraId="4D79201B" w14:textId="4A7B35CE" w:rsidR="00D02F73" w:rsidRPr="002B2B8D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1.8</w:t>
            </w:r>
          </w:p>
        </w:tc>
        <w:tc>
          <w:tcPr>
            <w:tcW w:w="4410" w:type="dxa"/>
          </w:tcPr>
          <w:p w14:paraId="3AD17A69" w14:textId="101E6A58" w:rsidR="00D02F73" w:rsidRPr="002B2B8D" w:rsidRDefault="00D02F73" w:rsidP="05885B40">
            <w:pPr>
              <w:rPr>
                <w:rFonts w:cs="Arial"/>
              </w:rPr>
            </w:pPr>
            <w:r w:rsidRPr="05885B40">
              <w:rPr>
                <w:rFonts w:cs="Arial"/>
              </w:rPr>
              <w:t>Name of person</w:t>
            </w:r>
            <w:r w:rsidR="55AE86EC" w:rsidRPr="05885B40">
              <w:rPr>
                <w:rFonts w:cs="Arial"/>
              </w:rPr>
              <w:t xml:space="preserve"> involved</w:t>
            </w:r>
            <w:r w:rsidR="3ECF35C1" w:rsidRPr="05885B40">
              <w:rPr>
                <w:rFonts w:cs="Arial"/>
              </w:rPr>
              <w:t>/ injured</w:t>
            </w:r>
          </w:p>
        </w:tc>
        <w:tc>
          <w:tcPr>
            <w:tcW w:w="3969" w:type="dxa"/>
          </w:tcPr>
          <w:p w14:paraId="1151D661" w14:textId="77777777" w:rsidR="00D02F73" w:rsidRPr="002B2B8D" w:rsidRDefault="00D02F73" w:rsidP="00D02F73">
            <w:pPr>
              <w:rPr>
                <w:rFonts w:cs="Arial"/>
                <w:szCs w:val="20"/>
              </w:rPr>
            </w:pPr>
          </w:p>
        </w:tc>
      </w:tr>
      <w:tr w:rsidR="00D02F73" w14:paraId="3B6F7041" w14:textId="77777777" w:rsidTr="05885B40">
        <w:tc>
          <w:tcPr>
            <w:tcW w:w="972" w:type="dxa"/>
          </w:tcPr>
          <w:p w14:paraId="71866FF9" w14:textId="733353A5" w:rsidR="00D02F73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1.9</w:t>
            </w:r>
          </w:p>
        </w:tc>
        <w:tc>
          <w:tcPr>
            <w:tcW w:w="4410" w:type="dxa"/>
          </w:tcPr>
          <w:p w14:paraId="4D82A9F4" w14:textId="7A9CC268" w:rsidR="00D02F73" w:rsidRDefault="00D02F73" w:rsidP="05885B40">
            <w:pPr>
              <w:rPr>
                <w:rFonts w:cs="Arial"/>
              </w:rPr>
            </w:pPr>
            <w:r w:rsidRPr="05885B40">
              <w:rPr>
                <w:rFonts w:cs="Arial"/>
              </w:rPr>
              <w:t>Email Address of person</w:t>
            </w:r>
            <w:r w:rsidR="503AA6DC" w:rsidRPr="05885B40">
              <w:rPr>
                <w:rFonts w:cs="Arial"/>
              </w:rPr>
              <w:t xml:space="preserve"> involved/ injured</w:t>
            </w:r>
          </w:p>
        </w:tc>
        <w:tc>
          <w:tcPr>
            <w:tcW w:w="3969" w:type="dxa"/>
          </w:tcPr>
          <w:p w14:paraId="28BED148" w14:textId="77777777" w:rsidR="00D02F73" w:rsidRPr="002B2B8D" w:rsidRDefault="00D02F73" w:rsidP="00D02F73">
            <w:pPr>
              <w:rPr>
                <w:rFonts w:cs="Arial"/>
                <w:szCs w:val="20"/>
              </w:rPr>
            </w:pPr>
          </w:p>
        </w:tc>
      </w:tr>
      <w:tr w:rsidR="00D02F73" w14:paraId="392067B6" w14:textId="77777777" w:rsidTr="05885B40">
        <w:tc>
          <w:tcPr>
            <w:tcW w:w="972" w:type="dxa"/>
          </w:tcPr>
          <w:p w14:paraId="4090A3A1" w14:textId="0774BA46" w:rsidR="00D02F73" w:rsidRDefault="00D02F73" w:rsidP="00D02F7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1.10</w:t>
            </w:r>
          </w:p>
        </w:tc>
        <w:tc>
          <w:tcPr>
            <w:tcW w:w="4410" w:type="dxa"/>
          </w:tcPr>
          <w:p w14:paraId="07E23F1E" w14:textId="28BD81AA" w:rsidR="00D02F73" w:rsidRDefault="00D02F73" w:rsidP="05885B40">
            <w:pPr>
              <w:rPr>
                <w:rFonts w:cs="Arial"/>
              </w:rPr>
            </w:pPr>
            <w:r w:rsidRPr="05885B40">
              <w:rPr>
                <w:rFonts w:cs="Arial"/>
              </w:rPr>
              <w:t>Telephone Number of person</w:t>
            </w:r>
            <w:r w:rsidR="1E0C5D30" w:rsidRPr="05885B40">
              <w:rPr>
                <w:rFonts w:cs="Arial"/>
              </w:rPr>
              <w:t xml:space="preserve"> involved/ injured</w:t>
            </w:r>
          </w:p>
        </w:tc>
        <w:tc>
          <w:tcPr>
            <w:tcW w:w="3969" w:type="dxa"/>
          </w:tcPr>
          <w:p w14:paraId="0D9C1D65" w14:textId="77777777" w:rsidR="00D02F73" w:rsidRPr="002B2B8D" w:rsidRDefault="00D02F73" w:rsidP="00D02F73">
            <w:pPr>
              <w:rPr>
                <w:rFonts w:cs="Arial"/>
                <w:szCs w:val="20"/>
              </w:rPr>
            </w:pPr>
          </w:p>
        </w:tc>
      </w:tr>
    </w:tbl>
    <w:p w14:paraId="2DC9896E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27AA03E0" w14:textId="18665F75" w:rsidR="00272C17" w:rsidRDefault="00272C17" w:rsidP="05885B40">
      <w:pPr>
        <w:rPr>
          <w:rFonts w:cs="Arial"/>
          <w:b/>
          <w:bCs/>
          <w:u w:val="single"/>
        </w:rPr>
      </w:pPr>
      <w:r w:rsidRPr="05885B40">
        <w:rPr>
          <w:rFonts w:cs="Arial"/>
          <w:b/>
          <w:bCs/>
          <w:u w:val="single"/>
        </w:rPr>
        <w:t>Section 2 – Location</w:t>
      </w:r>
      <w:r w:rsidR="0886C148" w:rsidRPr="05885B40">
        <w:rPr>
          <w:rFonts w:cs="Arial"/>
          <w:b/>
          <w:bCs/>
          <w:u w:val="single"/>
        </w:rPr>
        <w:t xml:space="preserve"> of event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7EDB3C25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406363B8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3FF55E4A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432F0B8F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272C17" w:rsidRPr="002B2B8D" w14:paraId="6BDCE95D" w14:textId="77777777" w:rsidTr="004A76AD">
        <w:tc>
          <w:tcPr>
            <w:tcW w:w="972" w:type="dxa"/>
          </w:tcPr>
          <w:p w14:paraId="3B9F576B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2.0</w:t>
            </w:r>
          </w:p>
        </w:tc>
        <w:tc>
          <w:tcPr>
            <w:tcW w:w="4410" w:type="dxa"/>
          </w:tcPr>
          <w:p w14:paraId="6AE98700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Site Name</w:t>
            </w:r>
          </w:p>
        </w:tc>
        <w:tc>
          <w:tcPr>
            <w:tcW w:w="3969" w:type="dxa"/>
          </w:tcPr>
          <w:p w14:paraId="1BECF0C1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</w:p>
        </w:tc>
      </w:tr>
      <w:tr w:rsidR="00272C17" w:rsidRPr="002B2B8D" w14:paraId="322DC4B1" w14:textId="77777777" w:rsidTr="004A76AD">
        <w:tc>
          <w:tcPr>
            <w:tcW w:w="972" w:type="dxa"/>
          </w:tcPr>
          <w:p w14:paraId="14F1790B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2.1</w:t>
            </w:r>
          </w:p>
        </w:tc>
        <w:tc>
          <w:tcPr>
            <w:tcW w:w="4410" w:type="dxa"/>
          </w:tcPr>
          <w:p w14:paraId="0EBD4FF9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Site Number </w:t>
            </w:r>
          </w:p>
        </w:tc>
        <w:tc>
          <w:tcPr>
            <w:tcW w:w="3969" w:type="dxa"/>
          </w:tcPr>
          <w:p w14:paraId="0FB1C70C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</w:p>
        </w:tc>
      </w:tr>
    </w:tbl>
    <w:p w14:paraId="20DF9005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3BA4E1DD" w14:textId="363C6C44" w:rsidR="00272C17" w:rsidRDefault="00272C17" w:rsidP="05885B40">
      <w:pPr>
        <w:rPr>
          <w:rFonts w:cs="Arial"/>
          <w:b/>
          <w:bCs/>
          <w:u w:val="single"/>
        </w:rPr>
      </w:pPr>
      <w:r w:rsidRPr="05885B40">
        <w:rPr>
          <w:rFonts w:cs="Arial"/>
          <w:b/>
          <w:bCs/>
          <w:u w:val="single"/>
        </w:rPr>
        <w:t>Section 3 – Date and Time of Incident</w:t>
      </w:r>
      <w:r w:rsidR="2179AADB" w:rsidRPr="05885B40">
        <w:rPr>
          <w:rFonts w:cs="Arial"/>
          <w:b/>
          <w:bCs/>
          <w:u w:val="single"/>
        </w:rPr>
        <w:t>/ event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43A22A7B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3F79B127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3A8E0527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756876CA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272C17" w:rsidRPr="002B2B8D" w14:paraId="46DE6C4F" w14:textId="77777777" w:rsidTr="004A76AD">
        <w:tc>
          <w:tcPr>
            <w:tcW w:w="972" w:type="dxa"/>
          </w:tcPr>
          <w:p w14:paraId="3F447757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3.0</w:t>
            </w:r>
          </w:p>
        </w:tc>
        <w:tc>
          <w:tcPr>
            <w:tcW w:w="4410" w:type="dxa"/>
          </w:tcPr>
          <w:p w14:paraId="40A32976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Occurred on (date and time)</w:t>
            </w:r>
          </w:p>
        </w:tc>
        <w:tc>
          <w:tcPr>
            <w:tcW w:w="3969" w:type="dxa"/>
          </w:tcPr>
          <w:p w14:paraId="4E7A5A13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</w:p>
        </w:tc>
      </w:tr>
    </w:tbl>
    <w:p w14:paraId="5DEDF1A2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0C5BB304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4 – Category of Incident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174B0E67" w14:textId="77777777" w:rsidTr="05885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34EF47CB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5AA1F815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12B72675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272C17" w:rsidRPr="002B2B8D" w14:paraId="218D1464" w14:textId="77777777" w:rsidTr="05885B40">
        <w:tc>
          <w:tcPr>
            <w:tcW w:w="972" w:type="dxa"/>
          </w:tcPr>
          <w:p w14:paraId="35744C3A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4.0</w:t>
            </w:r>
          </w:p>
        </w:tc>
        <w:tc>
          <w:tcPr>
            <w:tcW w:w="4410" w:type="dxa"/>
          </w:tcPr>
          <w:p w14:paraId="499D197F" w14:textId="77777777" w:rsidR="00272C17" w:rsidRPr="002B2B8D" w:rsidRDefault="00272C17" w:rsidP="05885B40">
            <w:pPr>
              <w:rPr>
                <w:rFonts w:cs="Arial"/>
              </w:rPr>
            </w:pPr>
            <w:r w:rsidRPr="05885B40">
              <w:rPr>
                <w:rFonts w:cs="Arial"/>
              </w:rPr>
              <w:t>Category</w:t>
            </w:r>
          </w:p>
        </w:tc>
        <w:sdt>
          <w:sdtPr>
            <w:rPr>
              <w:rFonts w:cs="Arial"/>
            </w:rPr>
            <w:id w:val="-1672327680"/>
            <w:placeholder>
              <w:docPart w:val="B7B5AF6359304D979692F661D94E8906"/>
            </w:placeholder>
            <w:showingPlcHdr/>
            <w:dropDownList>
              <w:listItem w:value="Choose an item."/>
              <w:listItem w:displayText="Asbestos" w:value="Asbestos"/>
              <w:listItem w:displayText="Confined spaces" w:value="Confined spaces"/>
              <w:listItem w:displayText="Construction" w:value="Construction"/>
              <w:listItem w:displayText="Display screen equipment" w:value="Display screen equipment"/>
              <w:listItem w:displayText="Electrical safety" w:value="Electrical safety"/>
              <w:listItem w:displayText="Fire safety" w:value="Fire safety"/>
              <w:listItem w:displayText="Gas safety" w:value="Gas safety"/>
              <w:listItem w:displayText="Harmful substances" w:value="Harmful substances"/>
              <w:listItem w:displayText="Lone worker" w:value="Lone worker"/>
              <w:listItem w:displayText="Manual handling" w:value="Manual handling"/>
              <w:listItem w:displayText="Noise" w:value="Noise"/>
              <w:listItem w:displayText="Personal protective equipment" w:value="Personal protective equipment"/>
              <w:listItem w:displayText="Pressure equipment" w:value="Pressure equipment"/>
              <w:listItem w:displayText="Radio frequency" w:value="Radio frequency"/>
              <w:listItem w:displayText="X-rays (Ionising radiation)" w:value="X-rays (Ionising radiation)"/>
              <w:listItem w:displayText="Slips and trips" w:value="Slips and trips"/>
              <w:listItem w:displayText="Street works" w:value="Street works"/>
              <w:listItem w:displayText="Vibration" w:value="Vibration"/>
              <w:listItem w:displayText="Working at height" w:value="Working at height"/>
              <w:listItem w:displayText="Workplace transport" w:value="Workplace transport"/>
              <w:listItem w:displayText="Work-related illness" w:value="Work-related illness"/>
            </w:dropDownList>
          </w:sdtPr>
          <w:sdtContent>
            <w:tc>
              <w:tcPr>
                <w:tcW w:w="3969" w:type="dxa"/>
              </w:tcPr>
              <w:p w14:paraId="2AE80178" w14:textId="77777777" w:rsidR="00272C17" w:rsidRPr="002B2B8D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049FE520" w14:textId="77777777" w:rsidR="00CC3F4B" w:rsidRDefault="00CC3F4B" w:rsidP="00272C17">
      <w:pPr>
        <w:rPr>
          <w:rFonts w:cs="Arial"/>
          <w:b/>
          <w:bCs/>
          <w:szCs w:val="20"/>
          <w:u w:val="single"/>
        </w:rPr>
      </w:pPr>
    </w:p>
    <w:p w14:paraId="6657E0EB" w14:textId="77777777" w:rsidR="003B0271" w:rsidRPr="003B0271" w:rsidRDefault="003B0271" w:rsidP="003B0271">
      <w:pPr>
        <w:pStyle w:val="BodyText"/>
      </w:pPr>
    </w:p>
    <w:p w14:paraId="7B723ADE" w14:textId="1F010169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5 – Severity of Incident (use the guidance below to select the appropriate option)</w:t>
      </w:r>
    </w:p>
    <w:p w14:paraId="4737A12A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 xml:space="preserve">Fatality </w:t>
      </w:r>
      <w:r w:rsidRPr="00D02F73">
        <w:rPr>
          <w:rFonts w:cs="Arial"/>
          <w:i/>
          <w:iCs/>
          <w:szCs w:val="20"/>
        </w:rPr>
        <w:t>– an incident that leads to a loss of life</w:t>
      </w:r>
    </w:p>
    <w:p w14:paraId="3C2EA911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Major incident</w:t>
      </w:r>
      <w:r w:rsidRPr="00D02F73">
        <w:rPr>
          <w:rFonts w:cs="Arial"/>
          <w:i/>
          <w:iCs/>
          <w:szCs w:val="20"/>
        </w:rPr>
        <w:t xml:space="preserve"> – </w:t>
      </w:r>
      <w:r w:rsidRPr="00D02F73">
        <w:rPr>
          <w:rFonts w:cs="Arial"/>
          <w:i/>
          <w:iCs/>
          <w:color w:val="040C28"/>
          <w:szCs w:val="20"/>
        </w:rPr>
        <w:t>an incident which has caused serious injury or ill health or significant damage to property or equipment</w:t>
      </w:r>
    </w:p>
    <w:p w14:paraId="6518BEBA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Minor incident</w:t>
      </w:r>
      <w:r w:rsidRPr="00D02F73">
        <w:rPr>
          <w:rFonts w:cs="Arial"/>
          <w:i/>
          <w:iCs/>
          <w:szCs w:val="20"/>
        </w:rPr>
        <w:t xml:space="preserve"> – an incident which has caused a minor injury or recoverable short term ill health or minor damage to property or equipment</w:t>
      </w:r>
    </w:p>
    <w:p w14:paraId="0159BF57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High potential</w:t>
      </w:r>
      <w:r w:rsidRPr="00D02F73">
        <w:rPr>
          <w:rFonts w:cs="Arial"/>
          <w:i/>
          <w:iCs/>
          <w:szCs w:val="20"/>
        </w:rPr>
        <w:t xml:space="preserve"> – An incident where there was a real potential to cause death, serious injury or significant environmental or property damage</w:t>
      </w:r>
    </w:p>
    <w:p w14:paraId="6B0E10F2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Lost time incident</w:t>
      </w:r>
      <w:r w:rsidRPr="00D02F73">
        <w:rPr>
          <w:rFonts w:cs="Arial"/>
          <w:i/>
          <w:iCs/>
          <w:szCs w:val="20"/>
        </w:rPr>
        <w:t xml:space="preserve"> – an incident which results in a person missing work due to the impact of a workplace incident</w:t>
      </w:r>
    </w:p>
    <w:p w14:paraId="15ACF16E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Dangerous occurrence</w:t>
      </w:r>
      <w:r w:rsidRPr="00D02F73">
        <w:rPr>
          <w:rFonts w:cs="Arial"/>
          <w:i/>
          <w:iCs/>
          <w:szCs w:val="20"/>
        </w:rPr>
        <w:t xml:space="preserve"> – certain incidents with a high potential to cause death or serious injury for example, but not limited to, scaffold collapse, failure of lifting equipment or explosion. </w:t>
      </w:r>
    </w:p>
    <w:p w14:paraId="26B6BBFD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Hazard</w:t>
      </w:r>
      <w:r w:rsidRPr="00D02F73">
        <w:rPr>
          <w:rFonts w:cs="Arial"/>
          <w:i/>
          <w:iCs/>
          <w:szCs w:val="20"/>
        </w:rPr>
        <w:t xml:space="preserve"> – </w:t>
      </w:r>
      <w:r w:rsidRPr="00D02F73">
        <w:rPr>
          <w:rFonts w:cs="Arial"/>
          <w:i/>
          <w:iCs/>
          <w:szCs w:val="20"/>
          <w:shd w:val="clear" w:color="auto" w:fill="FFFFFF"/>
        </w:rPr>
        <w:t>something which has the potential to cause harm/damage to people or property</w:t>
      </w:r>
    </w:p>
    <w:p w14:paraId="4B56A723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Environmental</w:t>
      </w:r>
      <w:r w:rsidRPr="00D02F73">
        <w:rPr>
          <w:rFonts w:cs="Arial"/>
          <w:i/>
          <w:iCs/>
          <w:szCs w:val="20"/>
        </w:rPr>
        <w:t xml:space="preserve"> – </w:t>
      </w:r>
      <w:r w:rsidRPr="00D02F73">
        <w:rPr>
          <w:rFonts w:cs="Arial"/>
          <w:i/>
          <w:iCs/>
          <w:szCs w:val="20"/>
          <w:shd w:val="clear" w:color="auto" w:fill="FFFFFF"/>
        </w:rPr>
        <w:t>something which has or could cause impact to the environment</w:t>
      </w:r>
    </w:p>
    <w:p w14:paraId="5656B577" w14:textId="77777777" w:rsidR="00D02F73" w:rsidRPr="00D02F73" w:rsidRDefault="00D02F73" w:rsidP="00D02F73">
      <w:pPr>
        <w:rPr>
          <w:rFonts w:cs="Arial"/>
          <w:i/>
          <w:iCs/>
          <w:szCs w:val="20"/>
        </w:rPr>
      </w:pPr>
      <w:r w:rsidRPr="00D02F73">
        <w:rPr>
          <w:rFonts w:cs="Arial"/>
          <w:b/>
          <w:bCs/>
          <w:i/>
          <w:iCs/>
          <w:szCs w:val="20"/>
        </w:rPr>
        <w:t>Safety Shoutouts</w:t>
      </w:r>
      <w:r w:rsidRPr="00D02F73">
        <w:rPr>
          <w:rFonts w:cs="Arial"/>
          <w:i/>
          <w:iCs/>
          <w:szCs w:val="20"/>
        </w:rPr>
        <w:t xml:space="preserve"> – positive recognition for work which contributes to keeping us all safe</w:t>
      </w:r>
    </w:p>
    <w:p w14:paraId="784869E2" w14:textId="77777777" w:rsidR="00272C17" w:rsidRPr="00D271AD" w:rsidRDefault="00272C17" w:rsidP="00272C17">
      <w:pPr>
        <w:rPr>
          <w:rFonts w:cs="Arial"/>
          <w:i/>
          <w:iCs/>
          <w:sz w:val="18"/>
          <w:szCs w:val="18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39D895CB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0D12FD50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2C8CA36E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2A6683BC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272C17" w:rsidRPr="002B2B8D" w14:paraId="75B33B1C" w14:textId="77777777" w:rsidTr="004A76AD">
        <w:tc>
          <w:tcPr>
            <w:tcW w:w="972" w:type="dxa"/>
          </w:tcPr>
          <w:p w14:paraId="44F76610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5.0</w:t>
            </w:r>
          </w:p>
        </w:tc>
        <w:tc>
          <w:tcPr>
            <w:tcW w:w="4410" w:type="dxa"/>
          </w:tcPr>
          <w:p w14:paraId="62133B11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Severity</w:t>
            </w:r>
          </w:p>
        </w:tc>
        <w:sdt>
          <w:sdtPr>
            <w:rPr>
              <w:rFonts w:cs="Arial"/>
              <w:szCs w:val="20"/>
            </w:rPr>
            <w:id w:val="-38440391"/>
            <w:placeholder>
              <w:docPart w:val="B7B5AF6359304D979692F661D94E8906"/>
            </w:placeholder>
            <w:showingPlcHdr/>
            <w:dropDownList>
              <w:listItem w:value="Choose an item."/>
              <w:listItem w:displayText="Fatality" w:value="Fatality"/>
              <w:listItem w:displayText="Major incident" w:value="Major incident"/>
              <w:listItem w:displayText="Minor incident" w:value="Minor incident"/>
              <w:listItem w:displayText="High potential" w:value="High potential"/>
              <w:listItem w:displayText="Lost time incident" w:value="Lost time incident"/>
              <w:listItem w:displayText="Dangerous occurrence" w:value="Dangerous occurrence"/>
              <w:listItem w:displayText="Hazard" w:value="Hazard"/>
              <w:listItem w:displayText="Environmental" w:value="Environmental"/>
              <w:listItem w:displayText="Safety Shoutouts" w:value="Safety Shoutouts"/>
            </w:dropDownList>
          </w:sdtPr>
          <w:sdtContent>
            <w:tc>
              <w:tcPr>
                <w:tcW w:w="3969" w:type="dxa"/>
              </w:tcPr>
              <w:p w14:paraId="16CDF16A" w14:textId="77777777" w:rsidR="00272C17" w:rsidRPr="002B2B8D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7EF8593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3AE44187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6 – Short description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071034CC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61B2ABE3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1E79071F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2412FA11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272C17" w:rsidRPr="002B2B8D" w14:paraId="30977919" w14:textId="77777777" w:rsidTr="004A76AD">
        <w:tc>
          <w:tcPr>
            <w:tcW w:w="972" w:type="dxa"/>
          </w:tcPr>
          <w:p w14:paraId="13C628B0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6.0</w:t>
            </w:r>
          </w:p>
        </w:tc>
        <w:tc>
          <w:tcPr>
            <w:tcW w:w="4410" w:type="dxa"/>
          </w:tcPr>
          <w:p w14:paraId="3413B2B8" w14:textId="03921055" w:rsidR="00272C17" w:rsidRPr="002B2B8D" w:rsidRDefault="00D02F73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Summary of what happened</w:t>
            </w:r>
          </w:p>
        </w:tc>
        <w:tc>
          <w:tcPr>
            <w:tcW w:w="3969" w:type="dxa"/>
          </w:tcPr>
          <w:p w14:paraId="72BBFAF5" w14:textId="77777777" w:rsidR="003B0271" w:rsidRPr="003B0271" w:rsidRDefault="003B0271" w:rsidP="003B0271">
            <w:pPr>
              <w:pStyle w:val="BodyText"/>
            </w:pPr>
          </w:p>
        </w:tc>
      </w:tr>
    </w:tbl>
    <w:p w14:paraId="3E0D83BB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278379FF" w14:textId="4568900D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7 – Is there an injured person?</w:t>
      </w:r>
      <w:r w:rsidR="00D02F73">
        <w:rPr>
          <w:rFonts w:cs="Arial"/>
          <w:b/>
          <w:bCs/>
          <w:szCs w:val="20"/>
          <w:u w:val="single"/>
        </w:rPr>
        <w:t xml:space="preserve"> </w:t>
      </w:r>
      <w:r w:rsidR="00D02F73" w:rsidRPr="00D02F73">
        <w:rPr>
          <w:rFonts w:cs="Arial"/>
          <w:szCs w:val="20"/>
          <w:u w:val="single"/>
        </w:rPr>
        <w:t>(copy and paste a number of times if more than one)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30361D4A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79EBF60A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Number</w:t>
            </w:r>
          </w:p>
        </w:tc>
        <w:tc>
          <w:tcPr>
            <w:tcW w:w="4410" w:type="dxa"/>
          </w:tcPr>
          <w:p w14:paraId="6C4AC5A2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Question</w:t>
            </w:r>
          </w:p>
        </w:tc>
        <w:tc>
          <w:tcPr>
            <w:tcW w:w="3969" w:type="dxa"/>
          </w:tcPr>
          <w:p w14:paraId="0B8CB631" w14:textId="77777777" w:rsidR="00272C17" w:rsidRPr="002B2B8D" w:rsidRDefault="00272C17" w:rsidP="004A76AD">
            <w:pPr>
              <w:rPr>
                <w:rFonts w:cs="Arial"/>
                <w:b/>
                <w:bCs/>
                <w:szCs w:val="20"/>
              </w:rPr>
            </w:pPr>
            <w:r w:rsidRPr="002B2B8D">
              <w:rPr>
                <w:rFonts w:cs="Arial"/>
                <w:b/>
                <w:bCs/>
                <w:szCs w:val="20"/>
              </w:rPr>
              <w:t>Answer</w:t>
            </w:r>
          </w:p>
        </w:tc>
      </w:tr>
      <w:tr w:rsidR="00272C17" w:rsidRPr="002B2B8D" w14:paraId="1700F7A0" w14:textId="77777777" w:rsidTr="004A76AD">
        <w:tc>
          <w:tcPr>
            <w:tcW w:w="972" w:type="dxa"/>
          </w:tcPr>
          <w:p w14:paraId="270E6F29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7.0</w:t>
            </w:r>
          </w:p>
        </w:tc>
        <w:tc>
          <w:tcPr>
            <w:tcW w:w="4410" w:type="dxa"/>
          </w:tcPr>
          <w:p w14:paraId="6FCB321C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Is there an injured person</w:t>
            </w:r>
          </w:p>
        </w:tc>
        <w:sdt>
          <w:sdtPr>
            <w:rPr>
              <w:rFonts w:cs="Arial"/>
              <w:szCs w:val="20"/>
            </w:rPr>
            <w:id w:val="1656722097"/>
            <w:placeholder>
              <w:docPart w:val="B7B5AF6359304D979692F661D94E8906"/>
            </w:placeholder>
            <w:showingPlcHdr/>
            <w:dropDownList>
              <w:listItem w:value="Choose an item."/>
              <w:listItem w:displayText="Yes - go to 7.1" w:value="Yes - go to 7.1"/>
              <w:listItem w:displayText="No - go to 8.0" w:value="No - go to 8.0"/>
            </w:dropDownList>
          </w:sdtPr>
          <w:sdtContent>
            <w:tc>
              <w:tcPr>
                <w:tcW w:w="3969" w:type="dxa"/>
              </w:tcPr>
              <w:p w14:paraId="614E618B" w14:textId="77777777" w:rsidR="00272C17" w:rsidRPr="002B2B8D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72C17" w:rsidRPr="002B2B8D" w14:paraId="2B8E026D" w14:textId="77777777" w:rsidTr="004A76AD">
        <w:tc>
          <w:tcPr>
            <w:tcW w:w="972" w:type="dxa"/>
          </w:tcPr>
          <w:p w14:paraId="1B287EB5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7.1</w:t>
            </w:r>
          </w:p>
        </w:tc>
        <w:tc>
          <w:tcPr>
            <w:tcW w:w="4410" w:type="dxa"/>
          </w:tcPr>
          <w:p w14:paraId="7B91A776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Name and company of person</w:t>
            </w:r>
          </w:p>
        </w:tc>
        <w:tc>
          <w:tcPr>
            <w:tcW w:w="3969" w:type="dxa"/>
          </w:tcPr>
          <w:p w14:paraId="1DD26589" w14:textId="77777777" w:rsidR="00272C17" w:rsidRDefault="00272C17" w:rsidP="004A76AD">
            <w:pPr>
              <w:rPr>
                <w:rFonts w:cs="Arial"/>
                <w:szCs w:val="20"/>
              </w:rPr>
            </w:pPr>
          </w:p>
        </w:tc>
      </w:tr>
      <w:tr w:rsidR="00272C17" w:rsidRPr="002B2B8D" w14:paraId="0298A35C" w14:textId="77777777" w:rsidTr="004A76AD">
        <w:tc>
          <w:tcPr>
            <w:tcW w:w="972" w:type="dxa"/>
          </w:tcPr>
          <w:p w14:paraId="01FFD848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7.2</w:t>
            </w:r>
          </w:p>
        </w:tc>
        <w:tc>
          <w:tcPr>
            <w:tcW w:w="4410" w:type="dxa"/>
          </w:tcPr>
          <w:p w14:paraId="4F18FCF9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Email Address of person</w:t>
            </w:r>
          </w:p>
        </w:tc>
        <w:tc>
          <w:tcPr>
            <w:tcW w:w="3969" w:type="dxa"/>
          </w:tcPr>
          <w:p w14:paraId="0CADCCDB" w14:textId="77777777" w:rsidR="00272C17" w:rsidRDefault="00272C17" w:rsidP="004A76AD">
            <w:pPr>
              <w:rPr>
                <w:rFonts w:cs="Arial"/>
                <w:szCs w:val="20"/>
              </w:rPr>
            </w:pPr>
          </w:p>
        </w:tc>
      </w:tr>
      <w:tr w:rsidR="00272C17" w:rsidRPr="002B2B8D" w14:paraId="7646F2C7" w14:textId="77777777" w:rsidTr="004A76AD">
        <w:tc>
          <w:tcPr>
            <w:tcW w:w="972" w:type="dxa"/>
          </w:tcPr>
          <w:p w14:paraId="34BFC3EF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7.3</w:t>
            </w:r>
          </w:p>
        </w:tc>
        <w:tc>
          <w:tcPr>
            <w:tcW w:w="4410" w:type="dxa"/>
          </w:tcPr>
          <w:p w14:paraId="3BCC748E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Telephone Number of person</w:t>
            </w:r>
          </w:p>
        </w:tc>
        <w:tc>
          <w:tcPr>
            <w:tcW w:w="3969" w:type="dxa"/>
          </w:tcPr>
          <w:p w14:paraId="2DA03611" w14:textId="77777777" w:rsidR="00272C17" w:rsidRDefault="00272C17" w:rsidP="004A76AD">
            <w:pPr>
              <w:rPr>
                <w:rFonts w:cs="Arial"/>
                <w:szCs w:val="20"/>
              </w:rPr>
            </w:pPr>
          </w:p>
        </w:tc>
      </w:tr>
      <w:tr w:rsidR="00272C17" w:rsidRPr="002B2B8D" w14:paraId="30EAB318" w14:textId="77777777" w:rsidTr="004A76AD">
        <w:tc>
          <w:tcPr>
            <w:tcW w:w="972" w:type="dxa"/>
          </w:tcPr>
          <w:p w14:paraId="1ADCBCDF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7.4</w:t>
            </w:r>
          </w:p>
        </w:tc>
        <w:tc>
          <w:tcPr>
            <w:tcW w:w="4410" w:type="dxa"/>
          </w:tcPr>
          <w:p w14:paraId="2146852A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Injury type</w:t>
            </w:r>
          </w:p>
        </w:tc>
        <w:sdt>
          <w:sdtPr>
            <w:rPr>
              <w:rFonts w:cs="Arial"/>
              <w:szCs w:val="20"/>
            </w:rPr>
            <w:id w:val="1488895800"/>
            <w:placeholder>
              <w:docPart w:val="B7B5AF6359304D979692F661D94E8906"/>
            </w:placeholder>
            <w:showingPlcHdr/>
            <w:dropDownList>
              <w:listItem w:value="Choose an item."/>
              <w:listItem w:displayText="Amputation" w:value="Amputation"/>
              <w:listItem w:displayText="Loss of sight" w:value="Loss of sight"/>
              <w:listItem w:displayText="Dislocation without fracture" w:value="Dislocation without fracture"/>
              <w:listItem w:displayText="Concussion and/or internal injuries" w:value="Concussion and/or internal injuries"/>
              <w:listItem w:displayText="Lacerations and open wounds" w:value="Lacerations and open wounds"/>
              <w:listItem w:displayText="Contusions and bruising" w:value="Contusions and bruising"/>
              <w:listItem w:displayText="Burns" w:value="Burns"/>
              <w:listItem w:displayText="Asphyxia or poisonings" w:value="Asphyxia or poisonings"/>
              <w:listItem w:displayText="Strains and sprains" w:value="Strains and sprains"/>
              <w:listItem w:displayText="Superficial injuries" w:value="Superficial injuries"/>
              <w:listItem w:displayText="Multiple injuries" w:value="Multiple injuries"/>
              <w:listItem w:displayText="Electric shock" w:value="Electric shock"/>
              <w:listItem w:displayText="Other known injuries" w:value="Other known injuries"/>
              <w:listItem w:displayText="Other not known" w:value="Other not known"/>
            </w:dropDownList>
          </w:sdtPr>
          <w:sdtContent>
            <w:tc>
              <w:tcPr>
                <w:tcW w:w="3969" w:type="dxa"/>
              </w:tcPr>
              <w:p w14:paraId="296F610B" w14:textId="77777777" w:rsidR="00272C17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72C17" w14:paraId="3A053571" w14:textId="77777777" w:rsidTr="004A76AD">
        <w:tc>
          <w:tcPr>
            <w:tcW w:w="972" w:type="dxa"/>
          </w:tcPr>
          <w:p w14:paraId="36E5803A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7.5</w:t>
            </w:r>
          </w:p>
        </w:tc>
        <w:tc>
          <w:tcPr>
            <w:tcW w:w="4410" w:type="dxa"/>
          </w:tcPr>
          <w:p w14:paraId="1D75091D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Part of body</w:t>
            </w:r>
          </w:p>
        </w:tc>
        <w:tc>
          <w:tcPr>
            <w:tcW w:w="3969" w:type="dxa"/>
          </w:tcPr>
          <w:p w14:paraId="2DEB616C" w14:textId="77777777" w:rsidR="00272C17" w:rsidRDefault="00272C17" w:rsidP="004A76AD">
            <w:pPr>
              <w:rPr>
                <w:rFonts w:cs="Arial"/>
                <w:szCs w:val="20"/>
              </w:rPr>
            </w:pPr>
          </w:p>
        </w:tc>
      </w:tr>
    </w:tbl>
    <w:p w14:paraId="054143C6" w14:textId="77777777" w:rsidR="00463818" w:rsidRPr="00463818" w:rsidRDefault="00463818" w:rsidP="00463818">
      <w:pPr>
        <w:pStyle w:val="BodyText"/>
      </w:pPr>
    </w:p>
    <w:p w14:paraId="4ED1C510" w14:textId="0CEE02F5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 xml:space="preserve">Section 8 – Other people involved? </w:t>
      </w:r>
      <w:r w:rsidR="00D02F73" w:rsidRPr="00D02F73">
        <w:rPr>
          <w:rFonts w:cs="Arial"/>
          <w:szCs w:val="20"/>
          <w:u w:val="single"/>
        </w:rPr>
        <w:t>(copy and paste a number of times if more than one)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72"/>
        <w:gridCol w:w="4410"/>
        <w:gridCol w:w="3969"/>
      </w:tblGrid>
      <w:tr w:rsidR="00272C17" w:rsidRPr="002B2B8D" w14:paraId="7272FE16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2" w:type="dxa"/>
          </w:tcPr>
          <w:p w14:paraId="6081E508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8.0</w:t>
            </w:r>
          </w:p>
        </w:tc>
        <w:tc>
          <w:tcPr>
            <w:tcW w:w="4410" w:type="dxa"/>
          </w:tcPr>
          <w:p w14:paraId="723C4529" w14:textId="77777777" w:rsidR="00272C17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Are other people involved?</w:t>
            </w:r>
          </w:p>
        </w:tc>
        <w:sdt>
          <w:sdtPr>
            <w:rPr>
              <w:rFonts w:cs="Arial"/>
              <w:szCs w:val="20"/>
            </w:rPr>
            <w:id w:val="1583570574"/>
            <w:placeholder>
              <w:docPart w:val="B7B5AF6359304D979692F661D94E8906"/>
            </w:placeholder>
            <w:showingPlcHdr/>
            <w:dropDownList>
              <w:listItem w:value="Choose an item."/>
              <w:listItem w:displayText="Yes - go to 8.1" w:value="Yes - go to 8.1"/>
              <w:listItem w:displayText="No - go to 9.0" w:value="No - go to 9.0"/>
            </w:dropDownList>
          </w:sdtPr>
          <w:sdtContent>
            <w:tc>
              <w:tcPr>
                <w:tcW w:w="3969" w:type="dxa"/>
              </w:tcPr>
              <w:p w14:paraId="0D362D42" w14:textId="77777777" w:rsidR="00272C17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72C17" w:rsidRPr="002B2B8D" w14:paraId="2DC2668F" w14:textId="77777777" w:rsidTr="004A76AD">
        <w:tc>
          <w:tcPr>
            <w:tcW w:w="972" w:type="dxa"/>
          </w:tcPr>
          <w:p w14:paraId="408A8C47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8.1</w:t>
            </w:r>
          </w:p>
        </w:tc>
        <w:tc>
          <w:tcPr>
            <w:tcW w:w="4410" w:type="dxa"/>
          </w:tcPr>
          <w:p w14:paraId="1E34440E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Person type?</w:t>
            </w:r>
          </w:p>
        </w:tc>
        <w:sdt>
          <w:sdtPr>
            <w:rPr>
              <w:rFonts w:cs="Arial"/>
              <w:szCs w:val="20"/>
            </w:rPr>
            <w:id w:val="680016788"/>
            <w:placeholder>
              <w:docPart w:val="B41A01DADD3F49EE8EEDA0C08DFBF9A6"/>
            </w:placeholder>
            <w:showingPlcHdr/>
            <w:dropDownList>
              <w:listItem w:value="Choose an item."/>
              <w:listItem w:displayText="Employee" w:value="Employee"/>
              <w:listItem w:displayText="Contractor" w:value="Contractor"/>
              <w:listItem w:displayText="3rd Party" w:value="3rd Party"/>
              <w:listItem w:displayText="Public" w:value="Public"/>
            </w:dropDownList>
          </w:sdtPr>
          <w:sdtContent>
            <w:tc>
              <w:tcPr>
                <w:tcW w:w="3969" w:type="dxa"/>
              </w:tcPr>
              <w:p w14:paraId="562392C5" w14:textId="77777777" w:rsidR="00272C17" w:rsidRPr="002B2B8D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72C17" w:rsidRPr="002B2B8D" w14:paraId="59953C95" w14:textId="77777777" w:rsidTr="004A76AD">
        <w:tc>
          <w:tcPr>
            <w:tcW w:w="972" w:type="dxa"/>
          </w:tcPr>
          <w:p w14:paraId="15E5515F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8.2</w:t>
            </w:r>
          </w:p>
        </w:tc>
        <w:tc>
          <w:tcPr>
            <w:tcW w:w="4410" w:type="dxa"/>
          </w:tcPr>
          <w:p w14:paraId="196F5FB0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Association?</w:t>
            </w:r>
          </w:p>
        </w:tc>
        <w:sdt>
          <w:sdtPr>
            <w:rPr>
              <w:rFonts w:cs="Arial"/>
              <w:szCs w:val="20"/>
            </w:rPr>
            <w:id w:val="-331615477"/>
            <w:placeholder>
              <w:docPart w:val="1F1C18C9BCBB48A88487C40FEE378AF2"/>
            </w:placeholder>
            <w:showingPlcHdr/>
            <w:dropDownList>
              <w:listItem w:value="Choose an item."/>
              <w:listItem w:displayText="Witness" w:value="Witness"/>
              <w:listItem w:displayText="Safety Team" w:value="Safety Team"/>
              <w:listItem w:displayText="Collaborator" w:value="Collaborator"/>
              <w:listItem w:displayText="Involved Party" w:value="Involved Party"/>
              <w:listItem w:displayText="Causal Party" w:value="Causal Party"/>
            </w:dropDownList>
          </w:sdtPr>
          <w:sdtContent>
            <w:tc>
              <w:tcPr>
                <w:tcW w:w="3969" w:type="dxa"/>
              </w:tcPr>
              <w:p w14:paraId="60B6A2ED" w14:textId="77777777" w:rsidR="00272C17" w:rsidRPr="002B2B8D" w:rsidRDefault="00272C17" w:rsidP="004A76AD">
                <w:pPr>
                  <w:rPr>
                    <w:rFonts w:cs="Arial"/>
                    <w:szCs w:val="20"/>
                  </w:rPr>
                </w:pPr>
                <w:r w:rsidRPr="00E23EA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72C17" w:rsidRPr="002B2B8D" w14:paraId="5D9CB2A9" w14:textId="77777777" w:rsidTr="004A76AD">
        <w:tc>
          <w:tcPr>
            <w:tcW w:w="972" w:type="dxa"/>
          </w:tcPr>
          <w:p w14:paraId="4D41FBD7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8.3</w:t>
            </w:r>
          </w:p>
        </w:tc>
        <w:tc>
          <w:tcPr>
            <w:tcW w:w="4410" w:type="dxa"/>
          </w:tcPr>
          <w:p w14:paraId="77674D88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Name of person</w:t>
            </w:r>
          </w:p>
        </w:tc>
        <w:tc>
          <w:tcPr>
            <w:tcW w:w="3969" w:type="dxa"/>
          </w:tcPr>
          <w:p w14:paraId="51163FDC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</w:p>
        </w:tc>
      </w:tr>
      <w:tr w:rsidR="00272C17" w:rsidRPr="002B2B8D" w14:paraId="2246C891" w14:textId="77777777" w:rsidTr="004A76AD">
        <w:tc>
          <w:tcPr>
            <w:tcW w:w="972" w:type="dxa"/>
          </w:tcPr>
          <w:p w14:paraId="5F7EF222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8.4</w:t>
            </w:r>
          </w:p>
        </w:tc>
        <w:tc>
          <w:tcPr>
            <w:tcW w:w="4410" w:type="dxa"/>
          </w:tcPr>
          <w:p w14:paraId="241BDC0B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Email Address of person</w:t>
            </w:r>
          </w:p>
        </w:tc>
        <w:tc>
          <w:tcPr>
            <w:tcW w:w="3969" w:type="dxa"/>
          </w:tcPr>
          <w:p w14:paraId="5BD555BB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</w:p>
        </w:tc>
      </w:tr>
      <w:tr w:rsidR="00272C17" w:rsidRPr="002B2B8D" w14:paraId="50BED8B9" w14:textId="77777777" w:rsidTr="004A76AD">
        <w:tc>
          <w:tcPr>
            <w:tcW w:w="972" w:type="dxa"/>
          </w:tcPr>
          <w:p w14:paraId="10893028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8.5</w:t>
            </w:r>
          </w:p>
        </w:tc>
        <w:tc>
          <w:tcPr>
            <w:tcW w:w="4410" w:type="dxa"/>
          </w:tcPr>
          <w:p w14:paraId="7A091AF6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Telephone Number of person</w:t>
            </w:r>
          </w:p>
        </w:tc>
        <w:tc>
          <w:tcPr>
            <w:tcW w:w="3969" w:type="dxa"/>
          </w:tcPr>
          <w:p w14:paraId="4A5C448E" w14:textId="77777777" w:rsidR="00272C17" w:rsidRPr="002B2B8D" w:rsidRDefault="00272C17" w:rsidP="004A76AD">
            <w:pPr>
              <w:rPr>
                <w:rFonts w:cs="Arial"/>
                <w:szCs w:val="20"/>
              </w:rPr>
            </w:pPr>
          </w:p>
        </w:tc>
      </w:tr>
    </w:tbl>
    <w:p w14:paraId="257FCA18" w14:textId="77777777" w:rsidR="00272C17" w:rsidRPr="00272C17" w:rsidRDefault="00272C17" w:rsidP="00272C17">
      <w:pPr>
        <w:pStyle w:val="BodyText"/>
      </w:pPr>
    </w:p>
    <w:p w14:paraId="0A8C39AF" w14:textId="5AF574B0" w:rsidR="00272C17" w:rsidRDefault="00272C17" w:rsidP="05885B40">
      <w:pPr>
        <w:rPr>
          <w:rFonts w:cs="Arial"/>
          <w:b/>
          <w:bCs/>
          <w:u w:val="single"/>
        </w:rPr>
      </w:pPr>
      <w:r w:rsidRPr="05885B40">
        <w:rPr>
          <w:rFonts w:cs="Arial"/>
          <w:b/>
          <w:bCs/>
          <w:u w:val="single"/>
        </w:rPr>
        <w:lastRenderedPageBreak/>
        <w:t>Section 9 – What happened before the incident?</w:t>
      </w:r>
      <w:r w:rsidR="00D02F73" w:rsidRPr="05885B40">
        <w:rPr>
          <w:rFonts w:cs="Arial"/>
          <w:b/>
          <w:bCs/>
        </w:rPr>
        <w:t xml:space="preserve"> </w:t>
      </w:r>
      <w:r w:rsidR="00D02F73" w:rsidRPr="05885B40">
        <w:rPr>
          <w:rFonts w:cs="Arial"/>
          <w:i/>
          <w:iCs/>
        </w:rPr>
        <w:t>Example, what was the person doing before the incident happened, what w</w:t>
      </w:r>
      <w:r w:rsidR="2A109A8B" w:rsidRPr="05885B40">
        <w:rPr>
          <w:rFonts w:cs="Arial"/>
          <w:i/>
          <w:iCs/>
        </w:rPr>
        <w:t xml:space="preserve">ere </w:t>
      </w:r>
      <w:r w:rsidR="00D02F73" w:rsidRPr="05885B40">
        <w:rPr>
          <w:rFonts w:cs="Arial"/>
          <w:i/>
          <w:iCs/>
        </w:rPr>
        <w:t xml:space="preserve">the site </w:t>
      </w:r>
      <w:r w:rsidR="5A4092C9" w:rsidRPr="05885B40">
        <w:rPr>
          <w:rFonts w:cs="Arial"/>
          <w:i/>
          <w:iCs/>
        </w:rPr>
        <w:t xml:space="preserve">conditions </w:t>
      </w:r>
      <w:r w:rsidR="00D02F73" w:rsidRPr="05885B40">
        <w:rPr>
          <w:rFonts w:cs="Arial"/>
          <w:i/>
          <w:iCs/>
        </w:rPr>
        <w:t>like, anything significant or different to note etc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272C17" w14:paraId="3D5509A0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1" w:type="dxa"/>
          </w:tcPr>
          <w:p w14:paraId="408DAB6B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15F5EE3B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16C1166B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0885B734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0CD1FF70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6F413258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33353ED3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1CB7EB03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56BF9B12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0FACD83C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74F02F57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</w:tc>
      </w:tr>
    </w:tbl>
    <w:p w14:paraId="025F240F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16F6FA44" w14:textId="3A6605D6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10 – What happened during the incident?</w:t>
      </w:r>
      <w:r w:rsidR="00D02F73" w:rsidRPr="00D02F73">
        <w:rPr>
          <w:rFonts w:cs="Arial"/>
          <w:b/>
          <w:bCs/>
          <w:szCs w:val="20"/>
        </w:rPr>
        <w:t xml:space="preserve"> </w:t>
      </w:r>
      <w:r w:rsidR="00D02F73" w:rsidRPr="00D02F73">
        <w:rPr>
          <w:rFonts w:cs="Arial"/>
          <w:i/>
          <w:iCs/>
          <w:szCs w:val="20"/>
        </w:rPr>
        <w:t>Please include all relevant information, a thorough explanation of what happened, who was involved, whereabouts did it occur, was any equipment being used etc.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272C17" w14:paraId="3764A24B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1" w:type="dxa"/>
          </w:tcPr>
          <w:p w14:paraId="1BEBB9A1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3D3D2570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6DD20C42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2E2D2043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143B6D8E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46E69170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16666003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707E2343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321BA8D1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6A282DEB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227681F7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</w:tc>
      </w:tr>
    </w:tbl>
    <w:p w14:paraId="2AB2EE9D" w14:textId="77777777" w:rsidR="00272C17" w:rsidRDefault="00272C17" w:rsidP="00272C17">
      <w:pPr>
        <w:rPr>
          <w:rFonts w:cs="Arial"/>
          <w:b/>
          <w:bCs/>
          <w:szCs w:val="20"/>
          <w:u w:val="single"/>
        </w:rPr>
      </w:pPr>
    </w:p>
    <w:p w14:paraId="2D78CEEF" w14:textId="5501595C" w:rsidR="00272C17" w:rsidRDefault="00272C17" w:rsidP="00272C17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Section 11 – What happened right after the incident?</w:t>
      </w:r>
      <w:r w:rsidR="00D02F73" w:rsidRPr="00D02F73">
        <w:rPr>
          <w:rFonts w:cs="Arial"/>
          <w:b/>
          <w:bCs/>
          <w:szCs w:val="20"/>
        </w:rPr>
        <w:t xml:space="preserve"> </w:t>
      </w:r>
      <w:r w:rsidR="00D02F73">
        <w:rPr>
          <w:rFonts w:cs="Arial"/>
          <w:i/>
          <w:iCs/>
          <w:szCs w:val="20"/>
        </w:rPr>
        <w:t>P</w:t>
      </w:r>
      <w:r w:rsidR="00D02F73" w:rsidRPr="00D02F73">
        <w:rPr>
          <w:rFonts w:cs="Arial"/>
          <w:i/>
          <w:iCs/>
          <w:szCs w:val="20"/>
        </w:rPr>
        <w:t>lease be specific i.e. has the area been made safe, was the person injured, was there any damage, was medical assistance needed etc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272C17" w14:paraId="20CD6DD6" w14:textId="77777777" w:rsidTr="004A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1" w:type="dxa"/>
          </w:tcPr>
          <w:p w14:paraId="0EA76EC2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4850CA57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5E6F387B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6BD6AE75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25EFAE4D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76FE73BF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1AAB53EF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39BFC0E1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0C575567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  <w:p w14:paraId="3710F680" w14:textId="77777777" w:rsidR="00272C17" w:rsidRDefault="00272C17" w:rsidP="004A76AD">
            <w:pPr>
              <w:rPr>
                <w:rFonts w:cs="Arial"/>
                <w:b/>
                <w:bCs/>
                <w:szCs w:val="20"/>
                <w:u w:val="single"/>
              </w:rPr>
            </w:pPr>
          </w:p>
        </w:tc>
      </w:tr>
    </w:tbl>
    <w:p w14:paraId="4C6DDC41" w14:textId="77777777" w:rsidR="00272C17" w:rsidRPr="00272C17" w:rsidRDefault="00272C17" w:rsidP="00272C17">
      <w:pPr>
        <w:pStyle w:val="BodyText"/>
      </w:pPr>
    </w:p>
    <w:sectPr w:rsidR="00272C17" w:rsidRPr="00272C17" w:rsidSect="00C052E8">
      <w:headerReference w:type="even" r:id="rId13"/>
      <w:footerReference w:type="default" r:id="rId14"/>
      <w:headerReference w:type="first" r:id="rId15"/>
      <w:pgSz w:w="11909" w:h="16834" w:code="9"/>
      <w:pgMar w:top="1008" w:right="1022" w:bottom="720" w:left="1152" w:header="72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BB333" w14:textId="77777777" w:rsidR="00283293" w:rsidRDefault="00283293">
      <w:r>
        <w:separator/>
      </w:r>
    </w:p>
  </w:endnote>
  <w:endnote w:type="continuationSeparator" w:id="0">
    <w:p w14:paraId="17A250CF" w14:textId="77777777" w:rsidR="00283293" w:rsidRDefault="00283293">
      <w:r>
        <w:continuationSeparator/>
      </w:r>
    </w:p>
  </w:endnote>
  <w:endnote w:type="continuationNotice" w:id="1">
    <w:p w14:paraId="0A18CF30" w14:textId="77777777" w:rsidR="00283293" w:rsidRDefault="0028329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63E7D3-7CCF-4EA0-A5F7-4580998F3E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7832A8B-2CA8-402C-AD22-0BBC2BA6359F}"/>
    <w:embedBold r:id="rId3" w:fontKey="{3ECFDEE6-6BA8-4FFE-8E49-69B43CBD6C9D}"/>
    <w:embedItalic r:id="rId4" w:fontKey="{922EDA15-54AC-43DC-8279-DDC818E48F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4F468CD-7FA2-40B2-BAD1-B98E7904379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18" w:space="0" w:color="C0C0C0"/>
        <w:insideH w:val="single" w:sz="18" w:space="0" w:color="C0C0C0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92"/>
      <w:gridCol w:w="4752"/>
      <w:gridCol w:w="2437"/>
    </w:tblGrid>
    <w:tr w:rsidR="0013539B" w:rsidRPr="00AB5459" w14:paraId="0C546A72" w14:textId="77777777" w:rsidTr="0013539B">
      <w:tc>
        <w:tcPr>
          <w:tcW w:w="2592" w:type="dxa"/>
          <w:shd w:val="clear" w:color="auto" w:fill="auto"/>
        </w:tcPr>
        <w:p w14:paraId="0C546A6D" w14:textId="6C7E795A" w:rsidR="0013539B" w:rsidRPr="00AB5459" w:rsidRDefault="0013539B" w:rsidP="00554CC7">
          <w:pPr>
            <w:pStyle w:val="Footer"/>
          </w:pPr>
          <w:r w:rsidRPr="00AB5459">
            <w:t>Arqiva Limited</w:t>
          </w:r>
          <w:r>
            <w:t xml:space="preserve"> 20</w:t>
          </w:r>
          <w:r w:rsidR="002E413A">
            <w:t>2</w:t>
          </w:r>
          <w:r w:rsidR="005D20E9">
            <w:t>4</w:t>
          </w:r>
        </w:p>
      </w:tc>
      <w:tc>
        <w:tcPr>
          <w:tcW w:w="4752" w:type="dxa"/>
          <w:shd w:val="clear" w:color="auto" w:fill="auto"/>
        </w:tcPr>
        <w:p w14:paraId="0C546A6E" w14:textId="77777777" w:rsidR="0013539B" w:rsidRPr="00AB5459" w:rsidRDefault="0013539B" w:rsidP="005D20E9">
          <w:pPr>
            <w:pStyle w:val="Footer"/>
            <w:jc w:val="center"/>
          </w:pPr>
          <w:r w:rsidRPr="00C92695">
            <w:rPr>
              <w:b/>
            </w:rPr>
            <w:t>UNCONTROLLED</w:t>
          </w:r>
          <w:r w:rsidRPr="00AB5459">
            <w:t xml:space="preserve"> COPY ONCE PRINTED</w:t>
          </w:r>
        </w:p>
        <w:p w14:paraId="0C546A6F" w14:textId="77777777" w:rsidR="0013539B" w:rsidRPr="00AB5459" w:rsidRDefault="0013539B" w:rsidP="005D20E9">
          <w:pPr>
            <w:pStyle w:val="Footer"/>
            <w:jc w:val="center"/>
          </w:pPr>
          <w:r>
            <w:t>Company Confidential</w:t>
          </w:r>
        </w:p>
      </w:tc>
      <w:tc>
        <w:tcPr>
          <w:tcW w:w="2437" w:type="dxa"/>
          <w:shd w:val="clear" w:color="auto" w:fill="auto"/>
        </w:tcPr>
        <w:p w14:paraId="0C546A70" w14:textId="68F1D7A3" w:rsidR="0013539B" w:rsidRPr="00AB5459" w:rsidRDefault="0013539B" w:rsidP="005D20E9">
          <w:pPr>
            <w:pStyle w:val="Footer"/>
            <w:jc w:val="center"/>
          </w:pPr>
          <w:r w:rsidRPr="00AB5459">
            <w:t xml:space="preserve">Page </w:t>
          </w:r>
          <w:r w:rsidRPr="00AB5459">
            <w:fldChar w:fldCharType="begin"/>
          </w:r>
          <w:r w:rsidRPr="00AB5459">
            <w:instrText xml:space="preserve"> PAGE </w:instrText>
          </w:r>
          <w:r w:rsidRPr="00AB5459">
            <w:fldChar w:fldCharType="separate"/>
          </w:r>
          <w:r w:rsidR="00806FDC">
            <w:rPr>
              <w:noProof/>
            </w:rPr>
            <w:t>1</w:t>
          </w:r>
          <w:r w:rsidRPr="00AB5459">
            <w:fldChar w:fldCharType="end"/>
          </w:r>
          <w:r w:rsidRPr="00AB5459">
            <w:t xml:space="preserve"> of </w:t>
          </w:r>
          <w:r w:rsidR="009E4D6C">
            <w:rPr>
              <w:noProof/>
            </w:rPr>
            <w:fldChar w:fldCharType="begin"/>
          </w:r>
          <w:r w:rsidR="009E4D6C">
            <w:rPr>
              <w:noProof/>
            </w:rPr>
            <w:instrText xml:space="preserve"> NUMPAGES </w:instrText>
          </w:r>
          <w:r w:rsidR="009E4D6C">
            <w:rPr>
              <w:noProof/>
            </w:rPr>
            <w:fldChar w:fldCharType="separate"/>
          </w:r>
          <w:r w:rsidR="00806FDC">
            <w:rPr>
              <w:noProof/>
            </w:rPr>
            <w:t>1</w:t>
          </w:r>
          <w:r w:rsidR="009E4D6C">
            <w:rPr>
              <w:noProof/>
            </w:rPr>
            <w:fldChar w:fldCharType="end"/>
          </w:r>
        </w:p>
        <w:p w14:paraId="0C546A71" w14:textId="77777777" w:rsidR="0013539B" w:rsidRPr="00AB5459" w:rsidRDefault="0013539B" w:rsidP="005D20E9">
          <w:pPr>
            <w:pStyle w:val="Footer"/>
            <w:jc w:val="right"/>
          </w:pPr>
          <w:r w:rsidRPr="009F5585">
            <w:rPr>
              <w:color w:val="FFFFFF"/>
            </w:rPr>
            <w:t>IM2221.8</w:t>
          </w:r>
        </w:p>
      </w:tc>
    </w:tr>
    <w:tr w:rsidR="0013539B" w:rsidRPr="00AB5459" w14:paraId="0C546A76" w14:textId="77777777" w:rsidTr="0013539B">
      <w:tc>
        <w:tcPr>
          <w:tcW w:w="2592" w:type="dxa"/>
          <w:shd w:val="clear" w:color="auto" w:fill="auto"/>
        </w:tcPr>
        <w:p w14:paraId="0C546A73" w14:textId="0B01516B" w:rsidR="0013539B" w:rsidRPr="00AB5459" w:rsidRDefault="0013296D" w:rsidP="005D20E9">
          <w:pPr>
            <w:pStyle w:val="Footer"/>
          </w:pPr>
          <w:r w:rsidRPr="0013296D">
            <w:t>SHE-FT-211</w:t>
          </w:r>
          <w:r w:rsidR="00224709">
            <w:t xml:space="preserve"> 1.0</w:t>
          </w:r>
        </w:p>
      </w:tc>
      <w:tc>
        <w:tcPr>
          <w:tcW w:w="4752" w:type="dxa"/>
          <w:shd w:val="clear" w:color="auto" w:fill="auto"/>
        </w:tcPr>
        <w:p w14:paraId="0C546A74" w14:textId="77777777" w:rsidR="0013539B" w:rsidRPr="00C92695" w:rsidRDefault="0013539B" w:rsidP="005D20E9">
          <w:pPr>
            <w:pStyle w:val="Footer"/>
            <w:jc w:val="center"/>
            <w:rPr>
              <w:b/>
            </w:rPr>
          </w:pPr>
        </w:p>
      </w:tc>
      <w:tc>
        <w:tcPr>
          <w:tcW w:w="2437" w:type="dxa"/>
          <w:shd w:val="clear" w:color="auto" w:fill="auto"/>
        </w:tcPr>
        <w:p w14:paraId="0C546A75" w14:textId="77777777" w:rsidR="0013539B" w:rsidRPr="00AB5459" w:rsidRDefault="0013539B" w:rsidP="005D20E9">
          <w:pPr>
            <w:pStyle w:val="Footer"/>
            <w:jc w:val="center"/>
          </w:pPr>
        </w:p>
      </w:tc>
    </w:tr>
  </w:tbl>
  <w:p w14:paraId="0C546A77" w14:textId="77777777" w:rsidR="00C455E3" w:rsidRPr="00673935" w:rsidRDefault="00C455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145A" w14:textId="77777777" w:rsidR="00283293" w:rsidRDefault="00283293">
      <w:r>
        <w:separator/>
      </w:r>
    </w:p>
  </w:footnote>
  <w:footnote w:type="continuationSeparator" w:id="0">
    <w:p w14:paraId="4D82CEF4" w14:textId="77777777" w:rsidR="00283293" w:rsidRDefault="00283293">
      <w:r>
        <w:continuationSeparator/>
      </w:r>
    </w:p>
  </w:footnote>
  <w:footnote w:type="continuationNotice" w:id="1">
    <w:p w14:paraId="6FAA1699" w14:textId="77777777" w:rsidR="00283293" w:rsidRDefault="0028329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6A6B" w14:textId="77777777" w:rsidR="0069227E" w:rsidRDefault="00000000">
    <w:pPr>
      <w:pStyle w:val="Header"/>
    </w:pPr>
    <w:r>
      <w:rPr>
        <w:noProof/>
      </w:rPr>
      <w:pict w14:anchorId="0C546A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535800" o:spid="_x0000_s1054" type="#_x0000_t136" style="position:absolute;margin-left:0;margin-top:0;width:572.7pt;height:114.5pt;rotation:315;z-index:-251658239;mso-position-horizontal:center;mso-position-horizontal-relative:margin;mso-position-vertical:center;mso-position-vertical-relative:margin" o:allowincell="f" fillcolor="#b4c6e7" stroked="f">
          <v:fill opacity=".5"/>
          <v:textpath style="font-family:&quot;Arial&quot;;font-size:1pt" string="Draft Polic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6A78" w14:textId="77777777" w:rsidR="0069227E" w:rsidRDefault="00000000">
    <w:pPr>
      <w:pStyle w:val="Header"/>
    </w:pPr>
    <w:r>
      <w:rPr>
        <w:noProof/>
      </w:rPr>
      <w:pict w14:anchorId="0C546A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535799" o:spid="_x0000_s1053" type="#_x0000_t136" style="position:absolute;margin-left:0;margin-top:0;width:572.7pt;height:114.5pt;rotation:315;z-index:-251658240;mso-position-horizontal:center;mso-position-horizontal-relative:margin;mso-position-vertical:center;mso-position-vertical-relative:margin" o:allowincell="f" fillcolor="#b4c6e7" stroked="f">
          <v:fill opacity=".5"/>
          <v:textpath style="font-family:&quot;Arial&quot;;font-size:1pt" string="Draft Polic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084CDC0"/>
    <w:lvl w:ilvl="0">
      <w:start w:val="1"/>
      <w:numFmt w:val="decimal"/>
      <w:pStyle w:val="ListNumber5"/>
      <w:lvlText w:val="%1."/>
      <w:lvlJc w:val="left"/>
      <w:pPr>
        <w:tabs>
          <w:tab w:val="num" w:pos="2268"/>
        </w:tabs>
        <w:ind w:left="2268" w:hanging="397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7AB63A66"/>
    <w:lvl w:ilvl="0" w:tplc="82DCD67C">
      <w:start w:val="1"/>
      <w:numFmt w:val="decimal"/>
      <w:pStyle w:val="ListNumber4"/>
      <w:lvlText w:val="%1.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1" w:tplc="DA42CDC0">
      <w:numFmt w:val="decimal"/>
      <w:lvlText w:val=""/>
      <w:lvlJc w:val="left"/>
    </w:lvl>
    <w:lvl w:ilvl="2" w:tplc="FDF692B6">
      <w:numFmt w:val="decimal"/>
      <w:lvlText w:val=""/>
      <w:lvlJc w:val="left"/>
    </w:lvl>
    <w:lvl w:ilvl="3" w:tplc="D41A6252">
      <w:numFmt w:val="decimal"/>
      <w:lvlText w:val=""/>
      <w:lvlJc w:val="left"/>
    </w:lvl>
    <w:lvl w:ilvl="4" w:tplc="732493E6">
      <w:numFmt w:val="decimal"/>
      <w:lvlText w:val=""/>
      <w:lvlJc w:val="left"/>
    </w:lvl>
    <w:lvl w:ilvl="5" w:tplc="5F5EFB32">
      <w:numFmt w:val="decimal"/>
      <w:lvlText w:val=""/>
      <w:lvlJc w:val="left"/>
    </w:lvl>
    <w:lvl w:ilvl="6" w:tplc="776614D2">
      <w:numFmt w:val="decimal"/>
      <w:lvlText w:val=""/>
      <w:lvlJc w:val="left"/>
    </w:lvl>
    <w:lvl w:ilvl="7" w:tplc="2A1E1844">
      <w:numFmt w:val="decimal"/>
      <w:lvlText w:val=""/>
      <w:lvlJc w:val="left"/>
    </w:lvl>
    <w:lvl w:ilvl="8" w:tplc="2F4AA92A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497478D2"/>
    <w:lvl w:ilvl="0" w:tplc="72C444A0">
      <w:start w:val="1"/>
      <w:numFmt w:val="decimal"/>
      <w:pStyle w:val="ListNumber3"/>
      <w:lvlText w:val="%1."/>
      <w:lvlJc w:val="left"/>
      <w:pPr>
        <w:tabs>
          <w:tab w:val="num" w:pos="1474"/>
        </w:tabs>
        <w:ind w:left="1474" w:hanging="397"/>
      </w:pPr>
      <w:rPr>
        <w:rFonts w:hint="default"/>
      </w:rPr>
    </w:lvl>
    <w:lvl w:ilvl="1" w:tplc="3EDAA606">
      <w:numFmt w:val="decimal"/>
      <w:lvlText w:val=""/>
      <w:lvlJc w:val="left"/>
    </w:lvl>
    <w:lvl w:ilvl="2" w:tplc="CC8EF0CE">
      <w:numFmt w:val="decimal"/>
      <w:lvlText w:val=""/>
      <w:lvlJc w:val="left"/>
    </w:lvl>
    <w:lvl w:ilvl="3" w:tplc="C9E04346">
      <w:numFmt w:val="decimal"/>
      <w:lvlText w:val=""/>
      <w:lvlJc w:val="left"/>
    </w:lvl>
    <w:lvl w:ilvl="4" w:tplc="332C657C">
      <w:numFmt w:val="decimal"/>
      <w:lvlText w:val=""/>
      <w:lvlJc w:val="left"/>
    </w:lvl>
    <w:lvl w:ilvl="5" w:tplc="DB5E4352">
      <w:numFmt w:val="decimal"/>
      <w:lvlText w:val=""/>
      <w:lvlJc w:val="left"/>
    </w:lvl>
    <w:lvl w:ilvl="6" w:tplc="342867C2">
      <w:numFmt w:val="decimal"/>
      <w:lvlText w:val=""/>
      <w:lvlJc w:val="left"/>
    </w:lvl>
    <w:lvl w:ilvl="7" w:tplc="F8AC9EE4">
      <w:numFmt w:val="decimal"/>
      <w:lvlText w:val=""/>
      <w:lvlJc w:val="left"/>
    </w:lvl>
    <w:lvl w:ilvl="8" w:tplc="3DC2BFCC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6CCA1F26"/>
    <w:lvl w:ilvl="0">
      <w:start w:val="1"/>
      <w:numFmt w:val="decimal"/>
      <w:pStyle w:val="ListNumber2"/>
      <w:lvlText w:val="%1."/>
      <w:lvlJc w:val="left"/>
      <w:pPr>
        <w:tabs>
          <w:tab w:val="num" w:pos="1077"/>
        </w:tabs>
        <w:ind w:left="1077" w:hanging="397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B75CD5DE"/>
    <w:lvl w:ilvl="0" w:tplc="9BE41242">
      <w:start w:val="1"/>
      <w:numFmt w:val="bullet"/>
      <w:pStyle w:val="ListBullet5"/>
      <w:lvlText w:val=""/>
      <w:lvlJc w:val="left"/>
      <w:pPr>
        <w:tabs>
          <w:tab w:val="num" w:pos="2377"/>
        </w:tabs>
        <w:ind w:left="2377" w:hanging="397"/>
      </w:pPr>
      <w:rPr>
        <w:rFonts w:ascii="Symbol" w:hAnsi="Symbol" w:hint="default"/>
        <w:color w:val="auto"/>
      </w:rPr>
    </w:lvl>
    <w:lvl w:ilvl="1" w:tplc="B87AA532">
      <w:numFmt w:val="decimal"/>
      <w:lvlText w:val=""/>
      <w:lvlJc w:val="left"/>
    </w:lvl>
    <w:lvl w:ilvl="2" w:tplc="FCDE748E">
      <w:numFmt w:val="decimal"/>
      <w:lvlText w:val=""/>
      <w:lvlJc w:val="left"/>
    </w:lvl>
    <w:lvl w:ilvl="3" w:tplc="FC6094E4">
      <w:numFmt w:val="decimal"/>
      <w:lvlText w:val=""/>
      <w:lvlJc w:val="left"/>
    </w:lvl>
    <w:lvl w:ilvl="4" w:tplc="710087A8">
      <w:numFmt w:val="decimal"/>
      <w:lvlText w:val=""/>
      <w:lvlJc w:val="left"/>
    </w:lvl>
    <w:lvl w:ilvl="5" w:tplc="BF0223F0">
      <w:numFmt w:val="decimal"/>
      <w:lvlText w:val=""/>
      <w:lvlJc w:val="left"/>
    </w:lvl>
    <w:lvl w:ilvl="6" w:tplc="07BE6298">
      <w:numFmt w:val="decimal"/>
      <w:lvlText w:val=""/>
      <w:lvlJc w:val="left"/>
    </w:lvl>
    <w:lvl w:ilvl="7" w:tplc="C81675AA">
      <w:numFmt w:val="decimal"/>
      <w:lvlText w:val=""/>
      <w:lvlJc w:val="left"/>
    </w:lvl>
    <w:lvl w:ilvl="8" w:tplc="573887B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0DE0A286"/>
    <w:lvl w:ilvl="0">
      <w:start w:val="1"/>
      <w:numFmt w:val="bullet"/>
      <w:pStyle w:val="ListBullet4"/>
      <w:lvlText w:val=""/>
      <w:lvlJc w:val="left"/>
      <w:pPr>
        <w:tabs>
          <w:tab w:val="num" w:pos="1937"/>
        </w:tabs>
        <w:ind w:left="1937" w:hanging="397"/>
      </w:pPr>
      <w:rPr>
        <w:rFonts w:ascii="Symbol" w:hAnsi="Symbol" w:hint="default"/>
        <w:color w:val="auto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3"/>
    <w:multiLevelType w:val="multilevel"/>
    <w:tmpl w:val="9CCA7500"/>
    <w:lvl w:ilvl="0">
      <w:start w:val="1"/>
      <w:numFmt w:val="bullet"/>
      <w:pStyle w:val="ListBullet2"/>
      <w:lvlText w:val=""/>
      <w:lvlJc w:val="left"/>
      <w:pPr>
        <w:tabs>
          <w:tab w:val="num" w:pos="1099"/>
        </w:tabs>
        <w:ind w:left="1099" w:hanging="39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8"/>
    <w:multiLevelType w:val="multilevel"/>
    <w:tmpl w:val="4A54D414"/>
    <w:lvl w:ilvl="0">
      <w:start w:val="1"/>
      <w:numFmt w:val="decimal"/>
      <w:pStyle w:val="ListNumber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9"/>
    <w:multiLevelType w:val="hybridMultilevel"/>
    <w:tmpl w:val="BCEE7C04"/>
    <w:lvl w:ilvl="0" w:tplc="4148D9FC">
      <w:start w:val="1"/>
      <w:numFmt w:val="bullet"/>
      <w:pStyle w:val="ListBullet"/>
      <w:lvlText w:val=""/>
      <w:lvlJc w:val="left"/>
      <w:pPr>
        <w:ind w:left="648" w:hanging="360"/>
      </w:pPr>
      <w:rPr>
        <w:rFonts w:ascii="Symbol" w:hAnsi="Symbol" w:hint="default"/>
        <w:color w:val="00528E"/>
        <w:sz w:val="20"/>
        <w:szCs w:val="20"/>
      </w:rPr>
    </w:lvl>
    <w:lvl w:ilvl="1" w:tplc="34F6294E">
      <w:numFmt w:val="decimal"/>
      <w:lvlText w:val=""/>
      <w:lvlJc w:val="left"/>
    </w:lvl>
    <w:lvl w:ilvl="2" w:tplc="16D2E936">
      <w:numFmt w:val="decimal"/>
      <w:lvlText w:val=""/>
      <w:lvlJc w:val="left"/>
    </w:lvl>
    <w:lvl w:ilvl="3" w:tplc="78442404">
      <w:numFmt w:val="decimal"/>
      <w:lvlText w:val=""/>
      <w:lvlJc w:val="left"/>
    </w:lvl>
    <w:lvl w:ilvl="4" w:tplc="2F4252FC">
      <w:numFmt w:val="decimal"/>
      <w:lvlText w:val=""/>
      <w:lvlJc w:val="left"/>
    </w:lvl>
    <w:lvl w:ilvl="5" w:tplc="0FA21FD8">
      <w:numFmt w:val="decimal"/>
      <w:lvlText w:val=""/>
      <w:lvlJc w:val="left"/>
    </w:lvl>
    <w:lvl w:ilvl="6" w:tplc="F4B8E820">
      <w:numFmt w:val="decimal"/>
      <w:lvlText w:val=""/>
      <w:lvlJc w:val="left"/>
    </w:lvl>
    <w:lvl w:ilvl="7" w:tplc="D2245A44">
      <w:numFmt w:val="decimal"/>
      <w:lvlText w:val=""/>
      <w:lvlJc w:val="left"/>
    </w:lvl>
    <w:lvl w:ilvl="8" w:tplc="48C060A4">
      <w:numFmt w:val="decimal"/>
      <w:lvlText w:val=""/>
      <w:lvlJc w:val="left"/>
    </w:lvl>
  </w:abstractNum>
  <w:abstractNum w:abstractNumId="9" w15:restartNumberingAfterBreak="0">
    <w:nsid w:val="065758B8"/>
    <w:multiLevelType w:val="hybridMultilevel"/>
    <w:tmpl w:val="890406EC"/>
    <w:lvl w:ilvl="0" w:tplc="92FC5BCA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B1D6CFA0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0661DD"/>
    <w:multiLevelType w:val="hybridMultilevel"/>
    <w:tmpl w:val="64AA4DE4"/>
    <w:lvl w:ilvl="0" w:tplc="92FC5B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22176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6254171"/>
    <w:multiLevelType w:val="hybridMultilevel"/>
    <w:tmpl w:val="C99E2A78"/>
    <w:lvl w:ilvl="0" w:tplc="834C91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94F19"/>
    <w:multiLevelType w:val="hybridMultilevel"/>
    <w:tmpl w:val="75328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94E30"/>
    <w:multiLevelType w:val="hybridMultilevel"/>
    <w:tmpl w:val="82D2501E"/>
    <w:lvl w:ilvl="0" w:tplc="1F2E8792">
      <w:start w:val="1"/>
      <w:numFmt w:val="decimal"/>
      <w:lvlText w:val="%1."/>
      <w:lvlJc w:val="left"/>
      <w:pPr>
        <w:ind w:left="720" w:hanging="360"/>
      </w:pPr>
    </w:lvl>
    <w:lvl w:ilvl="1" w:tplc="792C0CBC">
      <w:start w:val="1"/>
      <w:numFmt w:val="lowerLetter"/>
      <w:lvlText w:val="%2."/>
      <w:lvlJc w:val="left"/>
      <w:pPr>
        <w:ind w:left="1440" w:hanging="360"/>
      </w:pPr>
    </w:lvl>
    <w:lvl w:ilvl="2" w:tplc="F7681688">
      <w:start w:val="1"/>
      <w:numFmt w:val="lowerRoman"/>
      <w:lvlText w:val="%3."/>
      <w:lvlJc w:val="right"/>
      <w:pPr>
        <w:ind w:left="2160" w:hanging="180"/>
      </w:pPr>
    </w:lvl>
    <w:lvl w:ilvl="3" w:tplc="DBF85AC2">
      <w:start w:val="1"/>
      <w:numFmt w:val="decimal"/>
      <w:lvlText w:val="%4."/>
      <w:lvlJc w:val="left"/>
      <w:pPr>
        <w:ind w:left="2880" w:hanging="360"/>
      </w:pPr>
    </w:lvl>
    <w:lvl w:ilvl="4" w:tplc="55FAAEC6">
      <w:start w:val="1"/>
      <w:numFmt w:val="lowerLetter"/>
      <w:lvlText w:val="%5."/>
      <w:lvlJc w:val="left"/>
      <w:pPr>
        <w:ind w:left="3600" w:hanging="360"/>
      </w:pPr>
    </w:lvl>
    <w:lvl w:ilvl="5" w:tplc="6142B94A">
      <w:start w:val="1"/>
      <w:numFmt w:val="lowerRoman"/>
      <w:lvlText w:val="%6."/>
      <w:lvlJc w:val="right"/>
      <w:pPr>
        <w:ind w:left="4320" w:hanging="180"/>
      </w:pPr>
    </w:lvl>
    <w:lvl w:ilvl="6" w:tplc="C6FA0A0E">
      <w:start w:val="1"/>
      <w:numFmt w:val="upperLetter"/>
      <w:lvlText w:val="%7."/>
      <w:lvlJc w:val="left"/>
      <w:pPr>
        <w:ind w:left="5040" w:hanging="360"/>
      </w:pPr>
    </w:lvl>
    <w:lvl w:ilvl="7" w:tplc="324269B8">
      <w:start w:val="1"/>
      <w:numFmt w:val="lowerLetter"/>
      <w:lvlText w:val="%8."/>
      <w:lvlJc w:val="left"/>
      <w:pPr>
        <w:ind w:left="5760" w:hanging="360"/>
      </w:pPr>
    </w:lvl>
    <w:lvl w:ilvl="8" w:tplc="23BA143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8D5ADE"/>
    <w:multiLevelType w:val="hybridMultilevel"/>
    <w:tmpl w:val="D29E9BA8"/>
    <w:lvl w:ilvl="0" w:tplc="92FC5BCA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F523A"/>
    <w:multiLevelType w:val="hybridMultilevel"/>
    <w:tmpl w:val="3EEEAC06"/>
    <w:lvl w:ilvl="0" w:tplc="895AAA8C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auto"/>
        <w:sz w:val="12"/>
        <w:szCs w:val="12"/>
      </w:rPr>
    </w:lvl>
    <w:lvl w:ilvl="1" w:tplc="59269C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FC9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A7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6DD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0EB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0C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7C56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7293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F38D4"/>
    <w:multiLevelType w:val="multilevel"/>
    <w:tmpl w:val="1C10E54E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5">
      <w:start w:val="1"/>
      <w:numFmt w:val="upperLetter"/>
      <w:pStyle w:val="Heading6"/>
      <w:lvlText w:val="Appendix %6"/>
      <w:lvlJc w:val="left"/>
      <w:pPr>
        <w:tabs>
          <w:tab w:val="num" w:pos="1728"/>
        </w:tabs>
        <w:ind w:left="1728" w:hanging="1728"/>
      </w:pPr>
      <w:rPr>
        <w:rFonts w:hint="default"/>
      </w:rPr>
    </w:lvl>
    <w:lvl w:ilvl="6">
      <w:start w:val="1"/>
      <w:numFmt w:val="decimal"/>
      <w:pStyle w:val="Heading7"/>
      <w:lvlText w:val="%6.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decimal"/>
      <w:pStyle w:val="Heading8"/>
      <w:lvlText w:val="%6.%7.%8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8">
      <w:start w:val="1"/>
      <w:numFmt w:val="decimal"/>
      <w:pStyle w:val="Heading9"/>
      <w:lvlText w:val="%6.%7.%8.%9"/>
      <w:lvlJc w:val="left"/>
      <w:pPr>
        <w:tabs>
          <w:tab w:val="num" w:pos="1008"/>
        </w:tabs>
        <w:ind w:left="1008" w:hanging="1008"/>
      </w:pPr>
      <w:rPr>
        <w:rFonts w:hint="default"/>
      </w:rPr>
    </w:lvl>
  </w:abstractNum>
  <w:abstractNum w:abstractNumId="18" w15:restartNumberingAfterBreak="0">
    <w:nsid w:val="3F5550C3"/>
    <w:multiLevelType w:val="hybridMultilevel"/>
    <w:tmpl w:val="FC48FC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C760D"/>
    <w:multiLevelType w:val="hybridMultilevel"/>
    <w:tmpl w:val="4B86D7AA"/>
    <w:lvl w:ilvl="0" w:tplc="FFFFFFFF">
      <w:start w:val="1"/>
      <w:numFmt w:val="bullet"/>
      <w:pStyle w:val="ListBullet3"/>
      <w:lvlText w:val=""/>
      <w:lvlJc w:val="left"/>
      <w:pPr>
        <w:tabs>
          <w:tab w:val="num" w:pos="1099"/>
        </w:tabs>
        <w:ind w:left="1099" w:hanging="397"/>
      </w:pPr>
      <w:rPr>
        <w:rFonts w:ascii="Wingdings" w:hAnsi="Wingdings" w:hint="default"/>
        <w:color w:val="auto"/>
        <w:sz w:val="20"/>
        <w:szCs w:val="20"/>
      </w:rPr>
    </w:lvl>
    <w:lvl w:ilvl="1" w:tplc="C86EBF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06604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05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A1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9E8D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E0E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E692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2023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36060"/>
    <w:multiLevelType w:val="hybridMultilevel"/>
    <w:tmpl w:val="7B887128"/>
    <w:lvl w:ilvl="0" w:tplc="92FC5B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D23D7"/>
    <w:multiLevelType w:val="multilevel"/>
    <w:tmpl w:val="A3E4D1E6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2" w15:restartNumberingAfterBreak="0">
    <w:nsid w:val="4BEE3EEE"/>
    <w:multiLevelType w:val="hybridMultilevel"/>
    <w:tmpl w:val="BD40AF58"/>
    <w:lvl w:ilvl="0" w:tplc="465829B6">
      <w:start w:val="1"/>
      <w:numFmt w:val="bullet"/>
      <w:pStyle w:val="TableRow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00528E"/>
        <w:sz w:val="12"/>
        <w:szCs w:val="12"/>
      </w:rPr>
    </w:lvl>
    <w:lvl w:ilvl="1" w:tplc="59269C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FC9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A7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6DD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0EB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0C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7C56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7293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825E2"/>
    <w:multiLevelType w:val="hybridMultilevel"/>
    <w:tmpl w:val="2B6AC5E0"/>
    <w:lvl w:ilvl="0" w:tplc="08090003">
      <w:start w:val="1"/>
      <w:numFmt w:val="bullet"/>
      <w:lvlText w:val="o"/>
      <w:lvlJc w:val="left"/>
      <w:pPr>
        <w:ind w:left="1124" w:hanging="720"/>
      </w:pPr>
      <w:rPr>
        <w:rFonts w:ascii="Courier New" w:hAnsi="Courier New" w:cs="Courier New" w:hint="default"/>
      </w:rPr>
    </w:lvl>
    <w:lvl w:ilvl="1" w:tplc="B1D6CFA0">
      <w:numFmt w:val="bullet"/>
      <w:lvlText w:val="•"/>
      <w:lvlJc w:val="left"/>
      <w:pPr>
        <w:ind w:left="1844" w:hanging="72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4" w15:restartNumberingAfterBreak="0">
    <w:nsid w:val="628C61A4"/>
    <w:multiLevelType w:val="hybridMultilevel"/>
    <w:tmpl w:val="1DC8F1A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3E5B3B"/>
    <w:multiLevelType w:val="hybridMultilevel"/>
    <w:tmpl w:val="7CA2CE8C"/>
    <w:lvl w:ilvl="0" w:tplc="92FC5BC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DF92BC7"/>
    <w:multiLevelType w:val="hybridMultilevel"/>
    <w:tmpl w:val="3C9A3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15AED"/>
    <w:multiLevelType w:val="multilevel"/>
    <w:tmpl w:val="1578132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 w15:restartNumberingAfterBreak="0">
    <w:nsid w:val="6EE878D3"/>
    <w:multiLevelType w:val="hybridMultilevel"/>
    <w:tmpl w:val="1A0A5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953"/>
    <w:multiLevelType w:val="hybridMultilevel"/>
    <w:tmpl w:val="7B0AC042"/>
    <w:lvl w:ilvl="0" w:tplc="92FC5BCA">
      <w:numFmt w:val="bullet"/>
      <w:lvlText w:val=""/>
      <w:lvlJc w:val="left"/>
      <w:pPr>
        <w:ind w:left="180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6A0325A"/>
    <w:multiLevelType w:val="hybridMultilevel"/>
    <w:tmpl w:val="ECB8FF90"/>
    <w:lvl w:ilvl="0" w:tplc="4906C8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4A3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318C7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8C05C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D34E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EFA2B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4A2F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7FC0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4847A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D2598B"/>
    <w:multiLevelType w:val="hybridMultilevel"/>
    <w:tmpl w:val="EE10A33E"/>
    <w:lvl w:ilvl="0" w:tplc="0A7CB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0C8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743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2C1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26E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201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42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845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74E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D9705F"/>
    <w:multiLevelType w:val="hybridMultilevel"/>
    <w:tmpl w:val="25A6B958"/>
    <w:lvl w:ilvl="0" w:tplc="08090003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1" w:tplc="B1D6CFA0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8A60DE"/>
    <w:multiLevelType w:val="hybridMultilevel"/>
    <w:tmpl w:val="BCB860D0"/>
    <w:lvl w:ilvl="0" w:tplc="B27E0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52B9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C44D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54299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9D2E9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DC0E6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8BAD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3EEC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0EE2C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9C7BB2"/>
    <w:multiLevelType w:val="hybridMultilevel"/>
    <w:tmpl w:val="6AE2EA02"/>
    <w:lvl w:ilvl="0" w:tplc="F0A6B1F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049627">
    <w:abstractNumId w:val="14"/>
  </w:num>
  <w:num w:numId="2" w16cid:durableId="1096288454">
    <w:abstractNumId w:val="31"/>
  </w:num>
  <w:num w:numId="3" w16cid:durableId="1882477560">
    <w:abstractNumId w:val="16"/>
  </w:num>
  <w:num w:numId="4" w16cid:durableId="405762896">
    <w:abstractNumId w:val="21"/>
  </w:num>
  <w:num w:numId="5" w16cid:durableId="414204649">
    <w:abstractNumId w:val="11"/>
  </w:num>
  <w:num w:numId="6" w16cid:durableId="1221790312">
    <w:abstractNumId w:val="27"/>
  </w:num>
  <w:num w:numId="7" w16cid:durableId="672876812">
    <w:abstractNumId w:val="17"/>
  </w:num>
  <w:num w:numId="8" w16cid:durableId="1877573439">
    <w:abstractNumId w:val="7"/>
  </w:num>
  <w:num w:numId="9" w16cid:durableId="1107580816">
    <w:abstractNumId w:val="3"/>
  </w:num>
  <w:num w:numId="10" w16cid:durableId="920220378">
    <w:abstractNumId w:val="2"/>
  </w:num>
  <w:num w:numId="11" w16cid:durableId="19210899">
    <w:abstractNumId w:val="1"/>
  </w:num>
  <w:num w:numId="12" w16cid:durableId="2143842551">
    <w:abstractNumId w:val="0"/>
  </w:num>
  <w:num w:numId="13" w16cid:durableId="881287901">
    <w:abstractNumId w:val="8"/>
  </w:num>
  <w:num w:numId="14" w16cid:durableId="876966874">
    <w:abstractNumId w:val="6"/>
  </w:num>
  <w:num w:numId="15" w16cid:durableId="1602491174">
    <w:abstractNumId w:val="5"/>
  </w:num>
  <w:num w:numId="16" w16cid:durableId="1716420548">
    <w:abstractNumId w:val="4"/>
  </w:num>
  <w:num w:numId="17" w16cid:durableId="722338452">
    <w:abstractNumId w:val="19"/>
  </w:num>
  <w:num w:numId="18" w16cid:durableId="585312062">
    <w:abstractNumId w:val="7"/>
    <w:lvlOverride w:ilvl="0">
      <w:startOverride w:val="1"/>
    </w:lvlOverride>
  </w:num>
  <w:num w:numId="19" w16cid:durableId="1628047014">
    <w:abstractNumId w:val="22"/>
  </w:num>
  <w:num w:numId="20" w16cid:durableId="1326208312">
    <w:abstractNumId w:val="17"/>
  </w:num>
  <w:num w:numId="21" w16cid:durableId="992218280">
    <w:abstractNumId w:val="13"/>
  </w:num>
  <w:num w:numId="22" w16cid:durableId="1488354094">
    <w:abstractNumId w:val="15"/>
  </w:num>
  <w:num w:numId="23" w16cid:durableId="2069765050">
    <w:abstractNumId w:val="29"/>
  </w:num>
  <w:num w:numId="24" w16cid:durableId="1414625014">
    <w:abstractNumId w:val="32"/>
  </w:num>
  <w:num w:numId="25" w16cid:durableId="1975910932">
    <w:abstractNumId w:val="25"/>
  </w:num>
  <w:num w:numId="26" w16cid:durableId="594217782">
    <w:abstractNumId w:val="20"/>
  </w:num>
  <w:num w:numId="27" w16cid:durableId="909972039">
    <w:abstractNumId w:val="12"/>
  </w:num>
  <w:num w:numId="28" w16cid:durableId="620651552">
    <w:abstractNumId w:val="9"/>
  </w:num>
  <w:num w:numId="29" w16cid:durableId="1194459664">
    <w:abstractNumId w:val="23"/>
  </w:num>
  <w:num w:numId="30" w16cid:durableId="561060506">
    <w:abstractNumId w:val="18"/>
  </w:num>
  <w:num w:numId="31" w16cid:durableId="325666119">
    <w:abstractNumId w:val="24"/>
  </w:num>
  <w:num w:numId="32" w16cid:durableId="1325204773">
    <w:abstractNumId w:val="10"/>
  </w:num>
  <w:num w:numId="33" w16cid:durableId="747271437">
    <w:abstractNumId w:val="34"/>
  </w:num>
  <w:num w:numId="34" w16cid:durableId="1548102985">
    <w:abstractNumId w:val="30"/>
  </w:num>
  <w:num w:numId="35" w16cid:durableId="1749495211">
    <w:abstractNumId w:val="33"/>
  </w:num>
  <w:num w:numId="36" w16cid:durableId="1630427761">
    <w:abstractNumId w:val="26"/>
  </w:num>
  <w:num w:numId="37" w16cid:durableId="754203425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D7"/>
    <w:rsid w:val="000012D2"/>
    <w:rsid w:val="000023AF"/>
    <w:rsid w:val="00002C95"/>
    <w:rsid w:val="00005029"/>
    <w:rsid w:val="0000695F"/>
    <w:rsid w:val="00006CB8"/>
    <w:rsid w:val="00015541"/>
    <w:rsid w:val="00015BDD"/>
    <w:rsid w:val="00017B24"/>
    <w:rsid w:val="00022FF0"/>
    <w:rsid w:val="00026D55"/>
    <w:rsid w:val="00027683"/>
    <w:rsid w:val="00027BD3"/>
    <w:rsid w:val="00027EE5"/>
    <w:rsid w:val="00032462"/>
    <w:rsid w:val="000326B4"/>
    <w:rsid w:val="0003358F"/>
    <w:rsid w:val="00033BDB"/>
    <w:rsid w:val="00037026"/>
    <w:rsid w:val="000402EB"/>
    <w:rsid w:val="00040806"/>
    <w:rsid w:val="00047B6E"/>
    <w:rsid w:val="000503BF"/>
    <w:rsid w:val="00051E4C"/>
    <w:rsid w:val="00055209"/>
    <w:rsid w:val="00056611"/>
    <w:rsid w:val="0005766E"/>
    <w:rsid w:val="00060AD7"/>
    <w:rsid w:val="00061A2B"/>
    <w:rsid w:val="000657CF"/>
    <w:rsid w:val="00074C69"/>
    <w:rsid w:val="000773AB"/>
    <w:rsid w:val="00077A18"/>
    <w:rsid w:val="00080DED"/>
    <w:rsid w:val="00082D09"/>
    <w:rsid w:val="000860DB"/>
    <w:rsid w:val="000868E8"/>
    <w:rsid w:val="000949E9"/>
    <w:rsid w:val="0009595F"/>
    <w:rsid w:val="00096137"/>
    <w:rsid w:val="000A0262"/>
    <w:rsid w:val="000A148C"/>
    <w:rsid w:val="000A1792"/>
    <w:rsid w:val="000A2F2C"/>
    <w:rsid w:val="000A5BA3"/>
    <w:rsid w:val="000A5D2E"/>
    <w:rsid w:val="000A7CC5"/>
    <w:rsid w:val="000B398A"/>
    <w:rsid w:val="000B3EF3"/>
    <w:rsid w:val="000B553B"/>
    <w:rsid w:val="000B59B2"/>
    <w:rsid w:val="000B7274"/>
    <w:rsid w:val="000C0132"/>
    <w:rsid w:val="000C0FD5"/>
    <w:rsid w:val="000C3063"/>
    <w:rsid w:val="000C60F9"/>
    <w:rsid w:val="000D3979"/>
    <w:rsid w:val="000D619B"/>
    <w:rsid w:val="000D7CDA"/>
    <w:rsid w:val="000E0C71"/>
    <w:rsid w:val="000E6EA7"/>
    <w:rsid w:val="000E6EB6"/>
    <w:rsid w:val="000E7182"/>
    <w:rsid w:val="000E7A26"/>
    <w:rsid w:val="000F11FB"/>
    <w:rsid w:val="000F3F2A"/>
    <w:rsid w:val="000F45C2"/>
    <w:rsid w:val="000F5794"/>
    <w:rsid w:val="000F6676"/>
    <w:rsid w:val="000F6F86"/>
    <w:rsid w:val="00102AA1"/>
    <w:rsid w:val="00105145"/>
    <w:rsid w:val="00106412"/>
    <w:rsid w:val="00107CF7"/>
    <w:rsid w:val="001102B6"/>
    <w:rsid w:val="00114B03"/>
    <w:rsid w:val="00114D06"/>
    <w:rsid w:val="001150DE"/>
    <w:rsid w:val="001178EB"/>
    <w:rsid w:val="001205C5"/>
    <w:rsid w:val="00121352"/>
    <w:rsid w:val="001226F2"/>
    <w:rsid w:val="00125C72"/>
    <w:rsid w:val="001273CC"/>
    <w:rsid w:val="001304DE"/>
    <w:rsid w:val="0013084F"/>
    <w:rsid w:val="00131310"/>
    <w:rsid w:val="00132225"/>
    <w:rsid w:val="0013235B"/>
    <w:rsid w:val="0013296D"/>
    <w:rsid w:val="00133C7D"/>
    <w:rsid w:val="00133E95"/>
    <w:rsid w:val="0013539B"/>
    <w:rsid w:val="00136E07"/>
    <w:rsid w:val="0013755F"/>
    <w:rsid w:val="00140B74"/>
    <w:rsid w:val="001452B5"/>
    <w:rsid w:val="001470FE"/>
    <w:rsid w:val="001477F9"/>
    <w:rsid w:val="00150A92"/>
    <w:rsid w:val="00150BBD"/>
    <w:rsid w:val="00155296"/>
    <w:rsid w:val="00156F3E"/>
    <w:rsid w:val="001578C7"/>
    <w:rsid w:val="00163738"/>
    <w:rsid w:val="00165042"/>
    <w:rsid w:val="00166B86"/>
    <w:rsid w:val="00166C04"/>
    <w:rsid w:val="00172718"/>
    <w:rsid w:val="001740A0"/>
    <w:rsid w:val="0017543E"/>
    <w:rsid w:val="00176985"/>
    <w:rsid w:val="001806EA"/>
    <w:rsid w:val="00181278"/>
    <w:rsid w:val="00181916"/>
    <w:rsid w:val="0018332D"/>
    <w:rsid w:val="00185360"/>
    <w:rsid w:val="00192862"/>
    <w:rsid w:val="00195430"/>
    <w:rsid w:val="00197806"/>
    <w:rsid w:val="001A2BA3"/>
    <w:rsid w:val="001A4C3E"/>
    <w:rsid w:val="001A4CCD"/>
    <w:rsid w:val="001A5D17"/>
    <w:rsid w:val="001A6CF2"/>
    <w:rsid w:val="001B0FA3"/>
    <w:rsid w:val="001B1081"/>
    <w:rsid w:val="001B1411"/>
    <w:rsid w:val="001B24BA"/>
    <w:rsid w:val="001B6108"/>
    <w:rsid w:val="001C2620"/>
    <w:rsid w:val="001C369F"/>
    <w:rsid w:val="001C4724"/>
    <w:rsid w:val="001C67AA"/>
    <w:rsid w:val="001D3168"/>
    <w:rsid w:val="001D6FEE"/>
    <w:rsid w:val="001D7DB5"/>
    <w:rsid w:val="001E41E7"/>
    <w:rsid w:val="001F102F"/>
    <w:rsid w:val="001F4180"/>
    <w:rsid w:val="001F7E44"/>
    <w:rsid w:val="00202286"/>
    <w:rsid w:val="002065C8"/>
    <w:rsid w:val="002066E3"/>
    <w:rsid w:val="00207E46"/>
    <w:rsid w:val="00210C92"/>
    <w:rsid w:val="002133E2"/>
    <w:rsid w:val="00215188"/>
    <w:rsid w:val="0022001D"/>
    <w:rsid w:val="002200CE"/>
    <w:rsid w:val="002239DE"/>
    <w:rsid w:val="00224309"/>
    <w:rsid w:val="00224709"/>
    <w:rsid w:val="0022660D"/>
    <w:rsid w:val="0023317E"/>
    <w:rsid w:val="00235547"/>
    <w:rsid w:val="00235834"/>
    <w:rsid w:val="002417CB"/>
    <w:rsid w:val="00241EC5"/>
    <w:rsid w:val="002440C1"/>
    <w:rsid w:val="002468C6"/>
    <w:rsid w:val="00252F86"/>
    <w:rsid w:val="002547A1"/>
    <w:rsid w:val="0025521D"/>
    <w:rsid w:val="0025669C"/>
    <w:rsid w:val="002568DA"/>
    <w:rsid w:val="00257338"/>
    <w:rsid w:val="00260238"/>
    <w:rsid w:val="00262E2B"/>
    <w:rsid w:val="00266DE9"/>
    <w:rsid w:val="00271303"/>
    <w:rsid w:val="002723D2"/>
    <w:rsid w:val="00272C17"/>
    <w:rsid w:val="002742B5"/>
    <w:rsid w:val="0027441C"/>
    <w:rsid w:val="00274513"/>
    <w:rsid w:val="002755DD"/>
    <w:rsid w:val="0027612E"/>
    <w:rsid w:val="00280846"/>
    <w:rsid w:val="00280FE5"/>
    <w:rsid w:val="00281A00"/>
    <w:rsid w:val="0028327C"/>
    <w:rsid w:val="00283293"/>
    <w:rsid w:val="00283B13"/>
    <w:rsid w:val="002856DB"/>
    <w:rsid w:val="00285BBC"/>
    <w:rsid w:val="00286CAD"/>
    <w:rsid w:val="00287795"/>
    <w:rsid w:val="0029370B"/>
    <w:rsid w:val="00294B7E"/>
    <w:rsid w:val="00294EA2"/>
    <w:rsid w:val="002952CC"/>
    <w:rsid w:val="002A3219"/>
    <w:rsid w:val="002B1100"/>
    <w:rsid w:val="002B2399"/>
    <w:rsid w:val="002B35D4"/>
    <w:rsid w:val="002B4667"/>
    <w:rsid w:val="002B470C"/>
    <w:rsid w:val="002C3EB7"/>
    <w:rsid w:val="002C4BF5"/>
    <w:rsid w:val="002C4E2D"/>
    <w:rsid w:val="002C5E84"/>
    <w:rsid w:val="002C7101"/>
    <w:rsid w:val="002C729F"/>
    <w:rsid w:val="002D39CD"/>
    <w:rsid w:val="002D4C6E"/>
    <w:rsid w:val="002D5509"/>
    <w:rsid w:val="002D55C4"/>
    <w:rsid w:val="002D5C4B"/>
    <w:rsid w:val="002D6ADF"/>
    <w:rsid w:val="002E0988"/>
    <w:rsid w:val="002E2793"/>
    <w:rsid w:val="002E2D52"/>
    <w:rsid w:val="002E413A"/>
    <w:rsid w:val="002E5B6F"/>
    <w:rsid w:val="002E6A5B"/>
    <w:rsid w:val="002E6C5F"/>
    <w:rsid w:val="002F1491"/>
    <w:rsid w:val="002F1823"/>
    <w:rsid w:val="002F550F"/>
    <w:rsid w:val="002F5733"/>
    <w:rsid w:val="002F61F4"/>
    <w:rsid w:val="002F6DB9"/>
    <w:rsid w:val="00301583"/>
    <w:rsid w:val="003030F4"/>
    <w:rsid w:val="0030580E"/>
    <w:rsid w:val="00305F7D"/>
    <w:rsid w:val="00307613"/>
    <w:rsid w:val="00307A0C"/>
    <w:rsid w:val="003134B4"/>
    <w:rsid w:val="00316216"/>
    <w:rsid w:val="0032234C"/>
    <w:rsid w:val="003233B3"/>
    <w:rsid w:val="00326FC3"/>
    <w:rsid w:val="003312EA"/>
    <w:rsid w:val="0033176D"/>
    <w:rsid w:val="00331E99"/>
    <w:rsid w:val="003328D6"/>
    <w:rsid w:val="00334D82"/>
    <w:rsid w:val="00335BD8"/>
    <w:rsid w:val="003367F0"/>
    <w:rsid w:val="00336894"/>
    <w:rsid w:val="00337000"/>
    <w:rsid w:val="00340DA3"/>
    <w:rsid w:val="00341E52"/>
    <w:rsid w:val="00341FE7"/>
    <w:rsid w:val="003426AF"/>
    <w:rsid w:val="003428C0"/>
    <w:rsid w:val="00342C93"/>
    <w:rsid w:val="00343C74"/>
    <w:rsid w:val="003453D2"/>
    <w:rsid w:val="00347C75"/>
    <w:rsid w:val="00350B3D"/>
    <w:rsid w:val="00352D18"/>
    <w:rsid w:val="00356D03"/>
    <w:rsid w:val="00362D59"/>
    <w:rsid w:val="00363D18"/>
    <w:rsid w:val="003649B7"/>
    <w:rsid w:val="003659A6"/>
    <w:rsid w:val="00367389"/>
    <w:rsid w:val="003708E2"/>
    <w:rsid w:val="0037265C"/>
    <w:rsid w:val="00372D1E"/>
    <w:rsid w:val="003730D8"/>
    <w:rsid w:val="0037344F"/>
    <w:rsid w:val="0037594A"/>
    <w:rsid w:val="00381D20"/>
    <w:rsid w:val="00382840"/>
    <w:rsid w:val="00382BB8"/>
    <w:rsid w:val="00384CD4"/>
    <w:rsid w:val="003851F6"/>
    <w:rsid w:val="00386888"/>
    <w:rsid w:val="0039157D"/>
    <w:rsid w:val="003916B2"/>
    <w:rsid w:val="00391907"/>
    <w:rsid w:val="00391DE7"/>
    <w:rsid w:val="00391F02"/>
    <w:rsid w:val="00392EE2"/>
    <w:rsid w:val="00393D75"/>
    <w:rsid w:val="00394924"/>
    <w:rsid w:val="003A1A51"/>
    <w:rsid w:val="003A30DD"/>
    <w:rsid w:val="003A43EA"/>
    <w:rsid w:val="003A4AE4"/>
    <w:rsid w:val="003A57F3"/>
    <w:rsid w:val="003A77CD"/>
    <w:rsid w:val="003B0271"/>
    <w:rsid w:val="003B182E"/>
    <w:rsid w:val="003B1AB7"/>
    <w:rsid w:val="003B2D2C"/>
    <w:rsid w:val="003B333E"/>
    <w:rsid w:val="003B4AB7"/>
    <w:rsid w:val="003B4C67"/>
    <w:rsid w:val="003B686B"/>
    <w:rsid w:val="003B6890"/>
    <w:rsid w:val="003B698A"/>
    <w:rsid w:val="003C2ECC"/>
    <w:rsid w:val="003C4573"/>
    <w:rsid w:val="003C593A"/>
    <w:rsid w:val="003C5E38"/>
    <w:rsid w:val="003C6C80"/>
    <w:rsid w:val="003D0A89"/>
    <w:rsid w:val="003D2562"/>
    <w:rsid w:val="003D336B"/>
    <w:rsid w:val="003D3BAB"/>
    <w:rsid w:val="003D7B2D"/>
    <w:rsid w:val="003E0297"/>
    <w:rsid w:val="003E1001"/>
    <w:rsid w:val="003E166B"/>
    <w:rsid w:val="003E1844"/>
    <w:rsid w:val="003E1CD2"/>
    <w:rsid w:val="003E21D2"/>
    <w:rsid w:val="003E5420"/>
    <w:rsid w:val="003F1951"/>
    <w:rsid w:val="003F6429"/>
    <w:rsid w:val="004002A1"/>
    <w:rsid w:val="00400812"/>
    <w:rsid w:val="00402759"/>
    <w:rsid w:val="00404CFD"/>
    <w:rsid w:val="00407ACC"/>
    <w:rsid w:val="00411981"/>
    <w:rsid w:val="00412CFA"/>
    <w:rsid w:val="00412D74"/>
    <w:rsid w:val="00413576"/>
    <w:rsid w:val="004147AC"/>
    <w:rsid w:val="00415973"/>
    <w:rsid w:val="004163D9"/>
    <w:rsid w:val="00416F5B"/>
    <w:rsid w:val="00417644"/>
    <w:rsid w:val="00424E12"/>
    <w:rsid w:val="004274F8"/>
    <w:rsid w:val="00427F0B"/>
    <w:rsid w:val="00430EF8"/>
    <w:rsid w:val="00436FC7"/>
    <w:rsid w:val="004376EC"/>
    <w:rsid w:val="00441BE3"/>
    <w:rsid w:val="00442091"/>
    <w:rsid w:val="00442A0F"/>
    <w:rsid w:val="004436EE"/>
    <w:rsid w:val="00443BBD"/>
    <w:rsid w:val="004461DB"/>
    <w:rsid w:val="00446773"/>
    <w:rsid w:val="00446C96"/>
    <w:rsid w:val="00446E79"/>
    <w:rsid w:val="004479D2"/>
    <w:rsid w:val="00453698"/>
    <w:rsid w:val="004537E6"/>
    <w:rsid w:val="00460CE6"/>
    <w:rsid w:val="004625F4"/>
    <w:rsid w:val="004629DA"/>
    <w:rsid w:val="004636C3"/>
    <w:rsid w:val="00463818"/>
    <w:rsid w:val="00465A20"/>
    <w:rsid w:val="00465F16"/>
    <w:rsid w:val="00465FC4"/>
    <w:rsid w:val="004734E3"/>
    <w:rsid w:val="0047364C"/>
    <w:rsid w:val="00473E3C"/>
    <w:rsid w:val="00477B8B"/>
    <w:rsid w:val="00482BCC"/>
    <w:rsid w:val="00483465"/>
    <w:rsid w:val="004845FA"/>
    <w:rsid w:val="00484FEE"/>
    <w:rsid w:val="0048515C"/>
    <w:rsid w:val="00486828"/>
    <w:rsid w:val="00486E84"/>
    <w:rsid w:val="0049141C"/>
    <w:rsid w:val="00491B4E"/>
    <w:rsid w:val="00496378"/>
    <w:rsid w:val="0049757C"/>
    <w:rsid w:val="00497645"/>
    <w:rsid w:val="004976F5"/>
    <w:rsid w:val="00497939"/>
    <w:rsid w:val="004A5915"/>
    <w:rsid w:val="004A7A5B"/>
    <w:rsid w:val="004A7DBE"/>
    <w:rsid w:val="004B1EB7"/>
    <w:rsid w:val="004B4BCB"/>
    <w:rsid w:val="004B664C"/>
    <w:rsid w:val="004B6E39"/>
    <w:rsid w:val="004B7BB1"/>
    <w:rsid w:val="004C2AB2"/>
    <w:rsid w:val="004C750D"/>
    <w:rsid w:val="004C7956"/>
    <w:rsid w:val="004D0054"/>
    <w:rsid w:val="004E0178"/>
    <w:rsid w:val="004E0998"/>
    <w:rsid w:val="004E0C03"/>
    <w:rsid w:val="004E189D"/>
    <w:rsid w:val="004E1BBB"/>
    <w:rsid w:val="004E214D"/>
    <w:rsid w:val="004E38AA"/>
    <w:rsid w:val="004E5602"/>
    <w:rsid w:val="004E5685"/>
    <w:rsid w:val="004E5DDA"/>
    <w:rsid w:val="004E6148"/>
    <w:rsid w:val="004F1144"/>
    <w:rsid w:val="005008B0"/>
    <w:rsid w:val="00502D34"/>
    <w:rsid w:val="00504876"/>
    <w:rsid w:val="00504BE8"/>
    <w:rsid w:val="005056AB"/>
    <w:rsid w:val="00507892"/>
    <w:rsid w:val="0052008B"/>
    <w:rsid w:val="005216AD"/>
    <w:rsid w:val="00521BE2"/>
    <w:rsid w:val="0052213A"/>
    <w:rsid w:val="00522224"/>
    <w:rsid w:val="00523100"/>
    <w:rsid w:val="00523EE1"/>
    <w:rsid w:val="00524722"/>
    <w:rsid w:val="00526ABB"/>
    <w:rsid w:val="00526ABE"/>
    <w:rsid w:val="00527F1B"/>
    <w:rsid w:val="005316FC"/>
    <w:rsid w:val="0053424B"/>
    <w:rsid w:val="005373B7"/>
    <w:rsid w:val="00540A01"/>
    <w:rsid w:val="00541D67"/>
    <w:rsid w:val="00543444"/>
    <w:rsid w:val="00547D2C"/>
    <w:rsid w:val="00552C34"/>
    <w:rsid w:val="00552E10"/>
    <w:rsid w:val="00554CC7"/>
    <w:rsid w:val="005572CA"/>
    <w:rsid w:val="00560E28"/>
    <w:rsid w:val="00561650"/>
    <w:rsid w:val="00563B84"/>
    <w:rsid w:val="00570046"/>
    <w:rsid w:val="00572183"/>
    <w:rsid w:val="00572303"/>
    <w:rsid w:val="00573717"/>
    <w:rsid w:val="00574FCD"/>
    <w:rsid w:val="00576085"/>
    <w:rsid w:val="00582274"/>
    <w:rsid w:val="00583437"/>
    <w:rsid w:val="00585E38"/>
    <w:rsid w:val="00587062"/>
    <w:rsid w:val="00587A45"/>
    <w:rsid w:val="00592107"/>
    <w:rsid w:val="005943AD"/>
    <w:rsid w:val="005A03FB"/>
    <w:rsid w:val="005A0CE7"/>
    <w:rsid w:val="005A199B"/>
    <w:rsid w:val="005A338F"/>
    <w:rsid w:val="005A3D77"/>
    <w:rsid w:val="005A5046"/>
    <w:rsid w:val="005A5D34"/>
    <w:rsid w:val="005A7335"/>
    <w:rsid w:val="005B002F"/>
    <w:rsid w:val="005B15FC"/>
    <w:rsid w:val="005B1823"/>
    <w:rsid w:val="005B20FF"/>
    <w:rsid w:val="005B5F67"/>
    <w:rsid w:val="005B6CB3"/>
    <w:rsid w:val="005C177D"/>
    <w:rsid w:val="005C61A3"/>
    <w:rsid w:val="005C711B"/>
    <w:rsid w:val="005D20E9"/>
    <w:rsid w:val="005D4AEB"/>
    <w:rsid w:val="005E2381"/>
    <w:rsid w:val="005E675E"/>
    <w:rsid w:val="005E6ACE"/>
    <w:rsid w:val="005E7B0C"/>
    <w:rsid w:val="005E7E8D"/>
    <w:rsid w:val="005F02EC"/>
    <w:rsid w:val="005F2FBF"/>
    <w:rsid w:val="005F3642"/>
    <w:rsid w:val="005F477E"/>
    <w:rsid w:val="005F5677"/>
    <w:rsid w:val="005F7C6D"/>
    <w:rsid w:val="005F7F2A"/>
    <w:rsid w:val="00602BA7"/>
    <w:rsid w:val="0060400B"/>
    <w:rsid w:val="006057B5"/>
    <w:rsid w:val="00611654"/>
    <w:rsid w:val="00614217"/>
    <w:rsid w:val="00614DB4"/>
    <w:rsid w:val="0061527F"/>
    <w:rsid w:val="0062298A"/>
    <w:rsid w:val="00623707"/>
    <w:rsid w:val="00624995"/>
    <w:rsid w:val="006264A8"/>
    <w:rsid w:val="00630ED3"/>
    <w:rsid w:val="00631B06"/>
    <w:rsid w:val="006321AC"/>
    <w:rsid w:val="006350E4"/>
    <w:rsid w:val="00640697"/>
    <w:rsid w:val="006424F9"/>
    <w:rsid w:val="00643C2E"/>
    <w:rsid w:val="00646420"/>
    <w:rsid w:val="00646957"/>
    <w:rsid w:val="00647239"/>
    <w:rsid w:val="0065030B"/>
    <w:rsid w:val="006520DA"/>
    <w:rsid w:val="006528EB"/>
    <w:rsid w:val="00652F5E"/>
    <w:rsid w:val="00656AE9"/>
    <w:rsid w:val="00660E2F"/>
    <w:rsid w:val="006622DF"/>
    <w:rsid w:val="00662B72"/>
    <w:rsid w:val="00662DF3"/>
    <w:rsid w:val="006638E8"/>
    <w:rsid w:val="00667E40"/>
    <w:rsid w:val="006720E2"/>
    <w:rsid w:val="0067296B"/>
    <w:rsid w:val="00673935"/>
    <w:rsid w:val="00674363"/>
    <w:rsid w:val="00674944"/>
    <w:rsid w:val="00675FFC"/>
    <w:rsid w:val="006802CB"/>
    <w:rsid w:val="006820FE"/>
    <w:rsid w:val="0068308B"/>
    <w:rsid w:val="006858F9"/>
    <w:rsid w:val="006864D7"/>
    <w:rsid w:val="006902F2"/>
    <w:rsid w:val="0069107B"/>
    <w:rsid w:val="0069227E"/>
    <w:rsid w:val="00693022"/>
    <w:rsid w:val="00693C40"/>
    <w:rsid w:val="0069660B"/>
    <w:rsid w:val="006A1A79"/>
    <w:rsid w:val="006A3DB0"/>
    <w:rsid w:val="006A5243"/>
    <w:rsid w:val="006A79F9"/>
    <w:rsid w:val="006A7E8A"/>
    <w:rsid w:val="006B1AE4"/>
    <w:rsid w:val="006B5C58"/>
    <w:rsid w:val="006C065C"/>
    <w:rsid w:val="006C28A4"/>
    <w:rsid w:val="006C5434"/>
    <w:rsid w:val="006C6815"/>
    <w:rsid w:val="006C70D5"/>
    <w:rsid w:val="006D0D78"/>
    <w:rsid w:val="006D1212"/>
    <w:rsid w:val="006D12A1"/>
    <w:rsid w:val="006D1AC1"/>
    <w:rsid w:val="006D4551"/>
    <w:rsid w:val="006D483E"/>
    <w:rsid w:val="006D60E2"/>
    <w:rsid w:val="006D7EA3"/>
    <w:rsid w:val="006E0A66"/>
    <w:rsid w:val="006E2E4E"/>
    <w:rsid w:val="006E6353"/>
    <w:rsid w:val="006F054E"/>
    <w:rsid w:val="006F153E"/>
    <w:rsid w:val="006F2D05"/>
    <w:rsid w:val="00701D99"/>
    <w:rsid w:val="00702673"/>
    <w:rsid w:val="00706DBD"/>
    <w:rsid w:val="0071120A"/>
    <w:rsid w:val="0071268D"/>
    <w:rsid w:val="007127AE"/>
    <w:rsid w:val="007146A8"/>
    <w:rsid w:val="00714C8D"/>
    <w:rsid w:val="00715668"/>
    <w:rsid w:val="00720D37"/>
    <w:rsid w:val="0072185A"/>
    <w:rsid w:val="007232E3"/>
    <w:rsid w:val="0072716F"/>
    <w:rsid w:val="00727969"/>
    <w:rsid w:val="007327E6"/>
    <w:rsid w:val="00732B6E"/>
    <w:rsid w:val="007332E1"/>
    <w:rsid w:val="0073692B"/>
    <w:rsid w:val="007420B9"/>
    <w:rsid w:val="00743B93"/>
    <w:rsid w:val="00750455"/>
    <w:rsid w:val="00752482"/>
    <w:rsid w:val="00752876"/>
    <w:rsid w:val="00752BA9"/>
    <w:rsid w:val="00754E0A"/>
    <w:rsid w:val="0076041C"/>
    <w:rsid w:val="00762DE1"/>
    <w:rsid w:val="00765C72"/>
    <w:rsid w:val="0076618A"/>
    <w:rsid w:val="00766416"/>
    <w:rsid w:val="007671B6"/>
    <w:rsid w:val="0076740C"/>
    <w:rsid w:val="00767BDB"/>
    <w:rsid w:val="0077614B"/>
    <w:rsid w:val="00777A2E"/>
    <w:rsid w:val="00777C85"/>
    <w:rsid w:val="00780118"/>
    <w:rsid w:val="0078057D"/>
    <w:rsid w:val="00784B3C"/>
    <w:rsid w:val="00784E07"/>
    <w:rsid w:val="00785425"/>
    <w:rsid w:val="00787BBE"/>
    <w:rsid w:val="00795ABF"/>
    <w:rsid w:val="00796714"/>
    <w:rsid w:val="007A2636"/>
    <w:rsid w:val="007A27BD"/>
    <w:rsid w:val="007A30F9"/>
    <w:rsid w:val="007A47D3"/>
    <w:rsid w:val="007A62C8"/>
    <w:rsid w:val="007A6BE8"/>
    <w:rsid w:val="007B1A2B"/>
    <w:rsid w:val="007B626C"/>
    <w:rsid w:val="007B6D71"/>
    <w:rsid w:val="007C0A3B"/>
    <w:rsid w:val="007C33BF"/>
    <w:rsid w:val="007C4A6A"/>
    <w:rsid w:val="007C4A79"/>
    <w:rsid w:val="007C4AB2"/>
    <w:rsid w:val="007C6804"/>
    <w:rsid w:val="007C683D"/>
    <w:rsid w:val="007D2738"/>
    <w:rsid w:val="007D2862"/>
    <w:rsid w:val="007D2F79"/>
    <w:rsid w:val="007D30EC"/>
    <w:rsid w:val="007D49DD"/>
    <w:rsid w:val="007D4E28"/>
    <w:rsid w:val="007D75EF"/>
    <w:rsid w:val="007D7BB3"/>
    <w:rsid w:val="007E2349"/>
    <w:rsid w:val="007E29F0"/>
    <w:rsid w:val="007E384D"/>
    <w:rsid w:val="007E3E25"/>
    <w:rsid w:val="007E519A"/>
    <w:rsid w:val="007E6DB1"/>
    <w:rsid w:val="007E7B6C"/>
    <w:rsid w:val="007F34B8"/>
    <w:rsid w:val="007F5811"/>
    <w:rsid w:val="008039DE"/>
    <w:rsid w:val="00803E40"/>
    <w:rsid w:val="00805BC6"/>
    <w:rsid w:val="00806FDC"/>
    <w:rsid w:val="00811ED3"/>
    <w:rsid w:val="00814381"/>
    <w:rsid w:val="00814EC9"/>
    <w:rsid w:val="00814FCB"/>
    <w:rsid w:val="008175DB"/>
    <w:rsid w:val="00817F22"/>
    <w:rsid w:val="008224F1"/>
    <w:rsid w:val="00823375"/>
    <w:rsid w:val="00824B40"/>
    <w:rsid w:val="0082527B"/>
    <w:rsid w:val="00826CA5"/>
    <w:rsid w:val="0082740A"/>
    <w:rsid w:val="0083347D"/>
    <w:rsid w:val="00834FA8"/>
    <w:rsid w:val="00835D63"/>
    <w:rsid w:val="00840984"/>
    <w:rsid w:val="00843B48"/>
    <w:rsid w:val="00843C1B"/>
    <w:rsid w:val="008447A8"/>
    <w:rsid w:val="00844A22"/>
    <w:rsid w:val="00850F97"/>
    <w:rsid w:val="00852441"/>
    <w:rsid w:val="00853BFB"/>
    <w:rsid w:val="008552DE"/>
    <w:rsid w:val="00855ED4"/>
    <w:rsid w:val="008569CE"/>
    <w:rsid w:val="00857699"/>
    <w:rsid w:val="00860545"/>
    <w:rsid w:val="00863725"/>
    <w:rsid w:val="00864732"/>
    <w:rsid w:val="0086608B"/>
    <w:rsid w:val="008666C1"/>
    <w:rsid w:val="00866877"/>
    <w:rsid w:val="00867204"/>
    <w:rsid w:val="008710E8"/>
    <w:rsid w:val="008720DB"/>
    <w:rsid w:val="00874887"/>
    <w:rsid w:val="00876DD7"/>
    <w:rsid w:val="0087783E"/>
    <w:rsid w:val="00881741"/>
    <w:rsid w:val="008847E3"/>
    <w:rsid w:val="008849AD"/>
    <w:rsid w:val="00886C29"/>
    <w:rsid w:val="00886F4E"/>
    <w:rsid w:val="008920B0"/>
    <w:rsid w:val="0089243E"/>
    <w:rsid w:val="00893A8B"/>
    <w:rsid w:val="008A3AAC"/>
    <w:rsid w:val="008B0802"/>
    <w:rsid w:val="008B1CBD"/>
    <w:rsid w:val="008B3045"/>
    <w:rsid w:val="008B4EF6"/>
    <w:rsid w:val="008B4F7E"/>
    <w:rsid w:val="008B54B1"/>
    <w:rsid w:val="008C0814"/>
    <w:rsid w:val="008C17C9"/>
    <w:rsid w:val="008C1C25"/>
    <w:rsid w:val="008C3352"/>
    <w:rsid w:val="008C3537"/>
    <w:rsid w:val="008C7442"/>
    <w:rsid w:val="008D19E1"/>
    <w:rsid w:val="008D1CA2"/>
    <w:rsid w:val="008D1D42"/>
    <w:rsid w:val="008D298F"/>
    <w:rsid w:val="008D3AC6"/>
    <w:rsid w:val="008D3FB0"/>
    <w:rsid w:val="008D4AB7"/>
    <w:rsid w:val="008D7E7D"/>
    <w:rsid w:val="008E0CF1"/>
    <w:rsid w:val="008E16C7"/>
    <w:rsid w:val="008E2835"/>
    <w:rsid w:val="008E28B4"/>
    <w:rsid w:val="008E57AB"/>
    <w:rsid w:val="008E5B66"/>
    <w:rsid w:val="008E75F5"/>
    <w:rsid w:val="008F0B87"/>
    <w:rsid w:val="008F3321"/>
    <w:rsid w:val="008F4DFF"/>
    <w:rsid w:val="008F54DB"/>
    <w:rsid w:val="008F61FE"/>
    <w:rsid w:val="008F62EC"/>
    <w:rsid w:val="008F72F6"/>
    <w:rsid w:val="008F7F1B"/>
    <w:rsid w:val="009026AD"/>
    <w:rsid w:val="009032F5"/>
    <w:rsid w:val="009114EC"/>
    <w:rsid w:val="00911DEB"/>
    <w:rsid w:val="00914D9A"/>
    <w:rsid w:val="00915A5B"/>
    <w:rsid w:val="0091753F"/>
    <w:rsid w:val="00917717"/>
    <w:rsid w:val="0092216C"/>
    <w:rsid w:val="00931D7C"/>
    <w:rsid w:val="00934C1D"/>
    <w:rsid w:val="00935486"/>
    <w:rsid w:val="00936D9D"/>
    <w:rsid w:val="00937F84"/>
    <w:rsid w:val="0094000D"/>
    <w:rsid w:val="00941399"/>
    <w:rsid w:val="009506C1"/>
    <w:rsid w:val="0095119A"/>
    <w:rsid w:val="0095234A"/>
    <w:rsid w:val="009536A3"/>
    <w:rsid w:val="0095455C"/>
    <w:rsid w:val="00957110"/>
    <w:rsid w:val="009601EB"/>
    <w:rsid w:val="00961020"/>
    <w:rsid w:val="0096178B"/>
    <w:rsid w:val="00962B3E"/>
    <w:rsid w:val="009635BE"/>
    <w:rsid w:val="0096425E"/>
    <w:rsid w:val="00965B8F"/>
    <w:rsid w:val="009673FA"/>
    <w:rsid w:val="0096743E"/>
    <w:rsid w:val="00970594"/>
    <w:rsid w:val="00970AD8"/>
    <w:rsid w:val="00970F1E"/>
    <w:rsid w:val="00972946"/>
    <w:rsid w:val="009729B6"/>
    <w:rsid w:val="0097351D"/>
    <w:rsid w:val="009747B2"/>
    <w:rsid w:val="00974AF7"/>
    <w:rsid w:val="00975BF0"/>
    <w:rsid w:val="0097611C"/>
    <w:rsid w:val="00976972"/>
    <w:rsid w:val="00980553"/>
    <w:rsid w:val="009855FF"/>
    <w:rsid w:val="00986ECF"/>
    <w:rsid w:val="0099069F"/>
    <w:rsid w:val="009906BB"/>
    <w:rsid w:val="00990BB4"/>
    <w:rsid w:val="00994879"/>
    <w:rsid w:val="00995D85"/>
    <w:rsid w:val="009969C7"/>
    <w:rsid w:val="00996F61"/>
    <w:rsid w:val="00996F88"/>
    <w:rsid w:val="00997245"/>
    <w:rsid w:val="00997305"/>
    <w:rsid w:val="009A02C3"/>
    <w:rsid w:val="009A1534"/>
    <w:rsid w:val="009A6686"/>
    <w:rsid w:val="009B0D5B"/>
    <w:rsid w:val="009B1FE1"/>
    <w:rsid w:val="009B27EE"/>
    <w:rsid w:val="009B2A09"/>
    <w:rsid w:val="009B46BB"/>
    <w:rsid w:val="009B4E43"/>
    <w:rsid w:val="009B606F"/>
    <w:rsid w:val="009B6E96"/>
    <w:rsid w:val="009B7E83"/>
    <w:rsid w:val="009C1F0C"/>
    <w:rsid w:val="009C4FDC"/>
    <w:rsid w:val="009C6603"/>
    <w:rsid w:val="009D0F07"/>
    <w:rsid w:val="009D6E6C"/>
    <w:rsid w:val="009E00E3"/>
    <w:rsid w:val="009E0DD4"/>
    <w:rsid w:val="009E0EDB"/>
    <w:rsid w:val="009E1221"/>
    <w:rsid w:val="009E2907"/>
    <w:rsid w:val="009E3E9B"/>
    <w:rsid w:val="009E4672"/>
    <w:rsid w:val="009E4D6C"/>
    <w:rsid w:val="009E7601"/>
    <w:rsid w:val="009F095D"/>
    <w:rsid w:val="009F165F"/>
    <w:rsid w:val="009F4864"/>
    <w:rsid w:val="009F5585"/>
    <w:rsid w:val="009F6C1A"/>
    <w:rsid w:val="00A011E4"/>
    <w:rsid w:val="00A01353"/>
    <w:rsid w:val="00A03381"/>
    <w:rsid w:val="00A13697"/>
    <w:rsid w:val="00A227DE"/>
    <w:rsid w:val="00A231AC"/>
    <w:rsid w:val="00A24BAB"/>
    <w:rsid w:val="00A266C9"/>
    <w:rsid w:val="00A32AC3"/>
    <w:rsid w:val="00A348D2"/>
    <w:rsid w:val="00A34DFA"/>
    <w:rsid w:val="00A36944"/>
    <w:rsid w:val="00A4039C"/>
    <w:rsid w:val="00A41D69"/>
    <w:rsid w:val="00A42A12"/>
    <w:rsid w:val="00A43D0A"/>
    <w:rsid w:val="00A44533"/>
    <w:rsid w:val="00A46C9E"/>
    <w:rsid w:val="00A47818"/>
    <w:rsid w:val="00A50AA6"/>
    <w:rsid w:val="00A51168"/>
    <w:rsid w:val="00A65816"/>
    <w:rsid w:val="00A673C0"/>
    <w:rsid w:val="00A71E90"/>
    <w:rsid w:val="00A7430A"/>
    <w:rsid w:val="00A75A0A"/>
    <w:rsid w:val="00A7605A"/>
    <w:rsid w:val="00A8187A"/>
    <w:rsid w:val="00A81F44"/>
    <w:rsid w:val="00A870DA"/>
    <w:rsid w:val="00A90CA8"/>
    <w:rsid w:val="00A952D2"/>
    <w:rsid w:val="00A96652"/>
    <w:rsid w:val="00A96A34"/>
    <w:rsid w:val="00A96D9C"/>
    <w:rsid w:val="00AA0618"/>
    <w:rsid w:val="00AA503B"/>
    <w:rsid w:val="00AA57A8"/>
    <w:rsid w:val="00AA706E"/>
    <w:rsid w:val="00AA7678"/>
    <w:rsid w:val="00AB487C"/>
    <w:rsid w:val="00AB4AEE"/>
    <w:rsid w:val="00AB530F"/>
    <w:rsid w:val="00AB5459"/>
    <w:rsid w:val="00AC0DF9"/>
    <w:rsid w:val="00AC2FFF"/>
    <w:rsid w:val="00AC3354"/>
    <w:rsid w:val="00AC4224"/>
    <w:rsid w:val="00AC52C6"/>
    <w:rsid w:val="00AC6857"/>
    <w:rsid w:val="00AC6870"/>
    <w:rsid w:val="00AD137B"/>
    <w:rsid w:val="00AD3055"/>
    <w:rsid w:val="00AD56B9"/>
    <w:rsid w:val="00AD627C"/>
    <w:rsid w:val="00AE27EA"/>
    <w:rsid w:val="00AE2BC2"/>
    <w:rsid w:val="00AE2D9D"/>
    <w:rsid w:val="00AE40CF"/>
    <w:rsid w:val="00AE55CE"/>
    <w:rsid w:val="00AE5AB1"/>
    <w:rsid w:val="00AE67A6"/>
    <w:rsid w:val="00AE7C22"/>
    <w:rsid w:val="00AF0A7E"/>
    <w:rsid w:val="00AF19C9"/>
    <w:rsid w:val="00AF308D"/>
    <w:rsid w:val="00AF5715"/>
    <w:rsid w:val="00AF602A"/>
    <w:rsid w:val="00B00AB3"/>
    <w:rsid w:val="00B01024"/>
    <w:rsid w:val="00B0181A"/>
    <w:rsid w:val="00B03894"/>
    <w:rsid w:val="00B04D78"/>
    <w:rsid w:val="00B05DC5"/>
    <w:rsid w:val="00B1107B"/>
    <w:rsid w:val="00B1151B"/>
    <w:rsid w:val="00B20554"/>
    <w:rsid w:val="00B20E04"/>
    <w:rsid w:val="00B214AC"/>
    <w:rsid w:val="00B238FE"/>
    <w:rsid w:val="00B23B53"/>
    <w:rsid w:val="00B2426F"/>
    <w:rsid w:val="00B25DE2"/>
    <w:rsid w:val="00B25FB5"/>
    <w:rsid w:val="00B33B5E"/>
    <w:rsid w:val="00B3401F"/>
    <w:rsid w:val="00B3453D"/>
    <w:rsid w:val="00B372F8"/>
    <w:rsid w:val="00B4028E"/>
    <w:rsid w:val="00B419CC"/>
    <w:rsid w:val="00B420ED"/>
    <w:rsid w:val="00B420F3"/>
    <w:rsid w:val="00B45984"/>
    <w:rsid w:val="00B46888"/>
    <w:rsid w:val="00B47B2C"/>
    <w:rsid w:val="00B50200"/>
    <w:rsid w:val="00B50382"/>
    <w:rsid w:val="00B52632"/>
    <w:rsid w:val="00B557DC"/>
    <w:rsid w:val="00B55C6A"/>
    <w:rsid w:val="00B616D2"/>
    <w:rsid w:val="00B624C2"/>
    <w:rsid w:val="00B6716F"/>
    <w:rsid w:val="00B67304"/>
    <w:rsid w:val="00B71F48"/>
    <w:rsid w:val="00B745F9"/>
    <w:rsid w:val="00B7579E"/>
    <w:rsid w:val="00B812B8"/>
    <w:rsid w:val="00B82BD9"/>
    <w:rsid w:val="00B84CD7"/>
    <w:rsid w:val="00B85DAE"/>
    <w:rsid w:val="00B927EF"/>
    <w:rsid w:val="00B94C8C"/>
    <w:rsid w:val="00B9553E"/>
    <w:rsid w:val="00B9556D"/>
    <w:rsid w:val="00BA0938"/>
    <w:rsid w:val="00BA1CF7"/>
    <w:rsid w:val="00BA6AF7"/>
    <w:rsid w:val="00BB0FFF"/>
    <w:rsid w:val="00BB5D02"/>
    <w:rsid w:val="00BC2234"/>
    <w:rsid w:val="00BC23E3"/>
    <w:rsid w:val="00BC43C2"/>
    <w:rsid w:val="00BC5A87"/>
    <w:rsid w:val="00BC71A1"/>
    <w:rsid w:val="00BC7648"/>
    <w:rsid w:val="00BC7DC3"/>
    <w:rsid w:val="00BD19B2"/>
    <w:rsid w:val="00BD3A22"/>
    <w:rsid w:val="00BD4895"/>
    <w:rsid w:val="00BD6556"/>
    <w:rsid w:val="00BD75E9"/>
    <w:rsid w:val="00BE1CFE"/>
    <w:rsid w:val="00BE5B34"/>
    <w:rsid w:val="00BE6098"/>
    <w:rsid w:val="00BE73B1"/>
    <w:rsid w:val="00BE77A4"/>
    <w:rsid w:val="00BE7835"/>
    <w:rsid w:val="00BE7E7E"/>
    <w:rsid w:val="00BF03B7"/>
    <w:rsid w:val="00BF176F"/>
    <w:rsid w:val="00BF2A77"/>
    <w:rsid w:val="00BF3234"/>
    <w:rsid w:val="00BF3FF0"/>
    <w:rsid w:val="00BF52D3"/>
    <w:rsid w:val="00BF56FF"/>
    <w:rsid w:val="00C01A4B"/>
    <w:rsid w:val="00C01B06"/>
    <w:rsid w:val="00C052E8"/>
    <w:rsid w:val="00C06BCA"/>
    <w:rsid w:val="00C10C6F"/>
    <w:rsid w:val="00C10ED4"/>
    <w:rsid w:val="00C11271"/>
    <w:rsid w:val="00C12C8B"/>
    <w:rsid w:val="00C1367F"/>
    <w:rsid w:val="00C14FEE"/>
    <w:rsid w:val="00C16972"/>
    <w:rsid w:val="00C17376"/>
    <w:rsid w:val="00C21473"/>
    <w:rsid w:val="00C223E3"/>
    <w:rsid w:val="00C23BF4"/>
    <w:rsid w:val="00C24555"/>
    <w:rsid w:val="00C30057"/>
    <w:rsid w:val="00C3062F"/>
    <w:rsid w:val="00C3339C"/>
    <w:rsid w:val="00C34224"/>
    <w:rsid w:val="00C34B44"/>
    <w:rsid w:val="00C35AF9"/>
    <w:rsid w:val="00C44254"/>
    <w:rsid w:val="00C455E3"/>
    <w:rsid w:val="00C47209"/>
    <w:rsid w:val="00C50AF0"/>
    <w:rsid w:val="00C516B8"/>
    <w:rsid w:val="00C56002"/>
    <w:rsid w:val="00C567DD"/>
    <w:rsid w:val="00C574F3"/>
    <w:rsid w:val="00C60B25"/>
    <w:rsid w:val="00C643FB"/>
    <w:rsid w:val="00C64740"/>
    <w:rsid w:val="00C66AC1"/>
    <w:rsid w:val="00C66B1C"/>
    <w:rsid w:val="00C67571"/>
    <w:rsid w:val="00C70322"/>
    <w:rsid w:val="00C72778"/>
    <w:rsid w:val="00C74491"/>
    <w:rsid w:val="00C75BB7"/>
    <w:rsid w:val="00C75ED2"/>
    <w:rsid w:val="00C85CEA"/>
    <w:rsid w:val="00C86046"/>
    <w:rsid w:val="00C86221"/>
    <w:rsid w:val="00C86C54"/>
    <w:rsid w:val="00C9032A"/>
    <w:rsid w:val="00C92695"/>
    <w:rsid w:val="00C95FD8"/>
    <w:rsid w:val="00C9737A"/>
    <w:rsid w:val="00C97EB5"/>
    <w:rsid w:val="00CA06E5"/>
    <w:rsid w:val="00CA122F"/>
    <w:rsid w:val="00CA1A64"/>
    <w:rsid w:val="00CA22A7"/>
    <w:rsid w:val="00CA38F9"/>
    <w:rsid w:val="00CA4BCE"/>
    <w:rsid w:val="00CA587E"/>
    <w:rsid w:val="00CA75AF"/>
    <w:rsid w:val="00CA7E27"/>
    <w:rsid w:val="00CB17CC"/>
    <w:rsid w:val="00CB3CFE"/>
    <w:rsid w:val="00CB47B1"/>
    <w:rsid w:val="00CB5580"/>
    <w:rsid w:val="00CB6D62"/>
    <w:rsid w:val="00CB7C5F"/>
    <w:rsid w:val="00CC0445"/>
    <w:rsid w:val="00CC0980"/>
    <w:rsid w:val="00CC0C8A"/>
    <w:rsid w:val="00CC1339"/>
    <w:rsid w:val="00CC157B"/>
    <w:rsid w:val="00CC292B"/>
    <w:rsid w:val="00CC3394"/>
    <w:rsid w:val="00CC3F4B"/>
    <w:rsid w:val="00CC6A3A"/>
    <w:rsid w:val="00CC7BD6"/>
    <w:rsid w:val="00CD1193"/>
    <w:rsid w:val="00CD25D3"/>
    <w:rsid w:val="00CD2886"/>
    <w:rsid w:val="00CD4756"/>
    <w:rsid w:val="00CD53B0"/>
    <w:rsid w:val="00CD5702"/>
    <w:rsid w:val="00CD6BC2"/>
    <w:rsid w:val="00CD7449"/>
    <w:rsid w:val="00CD7517"/>
    <w:rsid w:val="00CE1C00"/>
    <w:rsid w:val="00CE5980"/>
    <w:rsid w:val="00CE5BE6"/>
    <w:rsid w:val="00CE6C99"/>
    <w:rsid w:val="00CF1B95"/>
    <w:rsid w:val="00CF2491"/>
    <w:rsid w:val="00CF68CC"/>
    <w:rsid w:val="00D0019D"/>
    <w:rsid w:val="00D00AAB"/>
    <w:rsid w:val="00D00AF2"/>
    <w:rsid w:val="00D029E4"/>
    <w:rsid w:val="00D02C1C"/>
    <w:rsid w:val="00D02F73"/>
    <w:rsid w:val="00D03271"/>
    <w:rsid w:val="00D03D1D"/>
    <w:rsid w:val="00D04C0F"/>
    <w:rsid w:val="00D051EF"/>
    <w:rsid w:val="00D05674"/>
    <w:rsid w:val="00D15516"/>
    <w:rsid w:val="00D15EC4"/>
    <w:rsid w:val="00D20C22"/>
    <w:rsid w:val="00D20DC2"/>
    <w:rsid w:val="00D227FD"/>
    <w:rsid w:val="00D228D9"/>
    <w:rsid w:val="00D232DF"/>
    <w:rsid w:val="00D23866"/>
    <w:rsid w:val="00D250D1"/>
    <w:rsid w:val="00D30E66"/>
    <w:rsid w:val="00D34DC3"/>
    <w:rsid w:val="00D35FF6"/>
    <w:rsid w:val="00D369BA"/>
    <w:rsid w:val="00D40BD1"/>
    <w:rsid w:val="00D45779"/>
    <w:rsid w:val="00D50B7C"/>
    <w:rsid w:val="00D524CC"/>
    <w:rsid w:val="00D52A25"/>
    <w:rsid w:val="00D52A4A"/>
    <w:rsid w:val="00D53024"/>
    <w:rsid w:val="00D54EE5"/>
    <w:rsid w:val="00D55646"/>
    <w:rsid w:val="00D56A79"/>
    <w:rsid w:val="00D60C61"/>
    <w:rsid w:val="00D61EDA"/>
    <w:rsid w:val="00D646B5"/>
    <w:rsid w:val="00D646C3"/>
    <w:rsid w:val="00D64B1D"/>
    <w:rsid w:val="00D6502D"/>
    <w:rsid w:val="00D707AF"/>
    <w:rsid w:val="00D7217A"/>
    <w:rsid w:val="00D73F94"/>
    <w:rsid w:val="00D764DD"/>
    <w:rsid w:val="00D7670F"/>
    <w:rsid w:val="00D76BFE"/>
    <w:rsid w:val="00D80FCF"/>
    <w:rsid w:val="00D82111"/>
    <w:rsid w:val="00D84A60"/>
    <w:rsid w:val="00D855ED"/>
    <w:rsid w:val="00D86349"/>
    <w:rsid w:val="00D87B9F"/>
    <w:rsid w:val="00D936B5"/>
    <w:rsid w:val="00DA2395"/>
    <w:rsid w:val="00DA3545"/>
    <w:rsid w:val="00DA4E15"/>
    <w:rsid w:val="00DA5479"/>
    <w:rsid w:val="00DA56C7"/>
    <w:rsid w:val="00DA6A76"/>
    <w:rsid w:val="00DB050B"/>
    <w:rsid w:val="00DB0F94"/>
    <w:rsid w:val="00DB1D40"/>
    <w:rsid w:val="00DB3D0A"/>
    <w:rsid w:val="00DB4506"/>
    <w:rsid w:val="00DB58A4"/>
    <w:rsid w:val="00DB5D85"/>
    <w:rsid w:val="00DB6A39"/>
    <w:rsid w:val="00DB7BA9"/>
    <w:rsid w:val="00DC091C"/>
    <w:rsid w:val="00DC3C2C"/>
    <w:rsid w:val="00DC402D"/>
    <w:rsid w:val="00DC533E"/>
    <w:rsid w:val="00DD0EE5"/>
    <w:rsid w:val="00DD6D0F"/>
    <w:rsid w:val="00DD71D3"/>
    <w:rsid w:val="00DD763A"/>
    <w:rsid w:val="00DE07F1"/>
    <w:rsid w:val="00DE1834"/>
    <w:rsid w:val="00DE4977"/>
    <w:rsid w:val="00DE6D25"/>
    <w:rsid w:val="00DF04EA"/>
    <w:rsid w:val="00DF25F8"/>
    <w:rsid w:val="00DF26BF"/>
    <w:rsid w:val="00DF3EBB"/>
    <w:rsid w:val="00DF6844"/>
    <w:rsid w:val="00E00D70"/>
    <w:rsid w:val="00E0108F"/>
    <w:rsid w:val="00E0121F"/>
    <w:rsid w:val="00E013E4"/>
    <w:rsid w:val="00E04A3D"/>
    <w:rsid w:val="00E0514A"/>
    <w:rsid w:val="00E05254"/>
    <w:rsid w:val="00E0544B"/>
    <w:rsid w:val="00E070C7"/>
    <w:rsid w:val="00E11F53"/>
    <w:rsid w:val="00E11F8A"/>
    <w:rsid w:val="00E13566"/>
    <w:rsid w:val="00E21483"/>
    <w:rsid w:val="00E231FF"/>
    <w:rsid w:val="00E23E63"/>
    <w:rsid w:val="00E25CE1"/>
    <w:rsid w:val="00E25FA5"/>
    <w:rsid w:val="00E26477"/>
    <w:rsid w:val="00E27749"/>
    <w:rsid w:val="00E27EF4"/>
    <w:rsid w:val="00E30D26"/>
    <w:rsid w:val="00E312BD"/>
    <w:rsid w:val="00E33A83"/>
    <w:rsid w:val="00E3779F"/>
    <w:rsid w:val="00E40107"/>
    <w:rsid w:val="00E40966"/>
    <w:rsid w:val="00E409DF"/>
    <w:rsid w:val="00E42B03"/>
    <w:rsid w:val="00E436BE"/>
    <w:rsid w:val="00E44F08"/>
    <w:rsid w:val="00E45A63"/>
    <w:rsid w:val="00E50648"/>
    <w:rsid w:val="00E55FC5"/>
    <w:rsid w:val="00E56736"/>
    <w:rsid w:val="00E57D38"/>
    <w:rsid w:val="00E602AF"/>
    <w:rsid w:val="00E6192C"/>
    <w:rsid w:val="00E61B11"/>
    <w:rsid w:val="00E62703"/>
    <w:rsid w:val="00E63980"/>
    <w:rsid w:val="00E63BE2"/>
    <w:rsid w:val="00E67AB8"/>
    <w:rsid w:val="00E71986"/>
    <w:rsid w:val="00E75D7D"/>
    <w:rsid w:val="00E80BCA"/>
    <w:rsid w:val="00E81794"/>
    <w:rsid w:val="00E83692"/>
    <w:rsid w:val="00E8405B"/>
    <w:rsid w:val="00E85814"/>
    <w:rsid w:val="00E9033B"/>
    <w:rsid w:val="00E91D75"/>
    <w:rsid w:val="00E920F1"/>
    <w:rsid w:val="00E92868"/>
    <w:rsid w:val="00E938A3"/>
    <w:rsid w:val="00E93C09"/>
    <w:rsid w:val="00E93C7A"/>
    <w:rsid w:val="00E93D45"/>
    <w:rsid w:val="00E95962"/>
    <w:rsid w:val="00EA4444"/>
    <w:rsid w:val="00EB0062"/>
    <w:rsid w:val="00EB0D00"/>
    <w:rsid w:val="00EB30DB"/>
    <w:rsid w:val="00EB3569"/>
    <w:rsid w:val="00EB563E"/>
    <w:rsid w:val="00EB6039"/>
    <w:rsid w:val="00EC1413"/>
    <w:rsid w:val="00EC75A2"/>
    <w:rsid w:val="00ED27A6"/>
    <w:rsid w:val="00ED5285"/>
    <w:rsid w:val="00ED55B7"/>
    <w:rsid w:val="00ED5A9F"/>
    <w:rsid w:val="00ED5EC5"/>
    <w:rsid w:val="00ED66D0"/>
    <w:rsid w:val="00EE29EB"/>
    <w:rsid w:val="00EE3385"/>
    <w:rsid w:val="00EE434B"/>
    <w:rsid w:val="00EE603E"/>
    <w:rsid w:val="00EE7742"/>
    <w:rsid w:val="00EF29C3"/>
    <w:rsid w:val="00EF2A20"/>
    <w:rsid w:val="00EF64AF"/>
    <w:rsid w:val="00EF6502"/>
    <w:rsid w:val="00EF67CA"/>
    <w:rsid w:val="00F07AEE"/>
    <w:rsid w:val="00F10A06"/>
    <w:rsid w:val="00F12EDD"/>
    <w:rsid w:val="00F12EE5"/>
    <w:rsid w:val="00F131EB"/>
    <w:rsid w:val="00F164A0"/>
    <w:rsid w:val="00F22258"/>
    <w:rsid w:val="00F24B4A"/>
    <w:rsid w:val="00F260D1"/>
    <w:rsid w:val="00F27418"/>
    <w:rsid w:val="00F31271"/>
    <w:rsid w:val="00F32946"/>
    <w:rsid w:val="00F32FD5"/>
    <w:rsid w:val="00F409D7"/>
    <w:rsid w:val="00F40C7E"/>
    <w:rsid w:val="00F4205F"/>
    <w:rsid w:val="00F42FDC"/>
    <w:rsid w:val="00F46F85"/>
    <w:rsid w:val="00F50901"/>
    <w:rsid w:val="00F5116E"/>
    <w:rsid w:val="00F51531"/>
    <w:rsid w:val="00F51E15"/>
    <w:rsid w:val="00F51F89"/>
    <w:rsid w:val="00F5333D"/>
    <w:rsid w:val="00F53395"/>
    <w:rsid w:val="00F539E5"/>
    <w:rsid w:val="00F53D49"/>
    <w:rsid w:val="00F57258"/>
    <w:rsid w:val="00F637CD"/>
    <w:rsid w:val="00F645C4"/>
    <w:rsid w:val="00F65801"/>
    <w:rsid w:val="00F7666E"/>
    <w:rsid w:val="00F8726F"/>
    <w:rsid w:val="00F90DCB"/>
    <w:rsid w:val="00F96208"/>
    <w:rsid w:val="00FA2F54"/>
    <w:rsid w:val="00FA3748"/>
    <w:rsid w:val="00FA528B"/>
    <w:rsid w:val="00FB07C5"/>
    <w:rsid w:val="00FB2364"/>
    <w:rsid w:val="00FB389E"/>
    <w:rsid w:val="00FB3C83"/>
    <w:rsid w:val="00FB482C"/>
    <w:rsid w:val="00FB4F09"/>
    <w:rsid w:val="00FB5B81"/>
    <w:rsid w:val="00FC6CE7"/>
    <w:rsid w:val="00FC72A6"/>
    <w:rsid w:val="00FD0D24"/>
    <w:rsid w:val="00FD1C00"/>
    <w:rsid w:val="00FD23A8"/>
    <w:rsid w:val="00FD2D91"/>
    <w:rsid w:val="00FD32BE"/>
    <w:rsid w:val="00FD4ECF"/>
    <w:rsid w:val="00FD524C"/>
    <w:rsid w:val="00FD6D6C"/>
    <w:rsid w:val="00FD76A3"/>
    <w:rsid w:val="00FE556D"/>
    <w:rsid w:val="00FE76EA"/>
    <w:rsid w:val="00FF31AF"/>
    <w:rsid w:val="00FF5291"/>
    <w:rsid w:val="00FF6D24"/>
    <w:rsid w:val="00FF73F3"/>
    <w:rsid w:val="00FF770E"/>
    <w:rsid w:val="05885B40"/>
    <w:rsid w:val="0886C148"/>
    <w:rsid w:val="0FFBC4EF"/>
    <w:rsid w:val="1245C78F"/>
    <w:rsid w:val="16812583"/>
    <w:rsid w:val="1DB24ACC"/>
    <w:rsid w:val="1E0C5D30"/>
    <w:rsid w:val="2179AADB"/>
    <w:rsid w:val="27FD2D14"/>
    <w:rsid w:val="2A109A8B"/>
    <w:rsid w:val="2B926300"/>
    <w:rsid w:val="311E179A"/>
    <w:rsid w:val="3ECF35C1"/>
    <w:rsid w:val="40BA845A"/>
    <w:rsid w:val="415AA40D"/>
    <w:rsid w:val="48EFF167"/>
    <w:rsid w:val="503AA6DC"/>
    <w:rsid w:val="55AE86EC"/>
    <w:rsid w:val="5A4092C9"/>
    <w:rsid w:val="758F323F"/>
    <w:rsid w:val="797CA511"/>
    <w:rsid w:val="7C0B8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46A45"/>
  <w15:docId w15:val="{2F581D83-CD05-4C45-8FEC-B85DBCEA4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odyText"/>
    <w:rsid w:val="000C3063"/>
    <w:pPr>
      <w:spacing w:after="120"/>
    </w:pPr>
    <w:rPr>
      <w:rFonts w:ascii="Arial" w:hAnsi="Arial"/>
      <w:szCs w:val="22"/>
    </w:rPr>
  </w:style>
  <w:style w:type="paragraph" w:styleId="Heading1">
    <w:name w:val="heading 1"/>
    <w:aliases w:val="H1"/>
    <w:next w:val="BodyText"/>
    <w:link w:val="Heading1Char"/>
    <w:qFormat/>
    <w:rsid w:val="00C97EB5"/>
    <w:pPr>
      <w:keepNext/>
      <w:keepLines/>
      <w:widowControl w:val="0"/>
      <w:numPr>
        <w:numId w:val="20"/>
      </w:numPr>
      <w:spacing w:before="360" w:after="200"/>
      <w:outlineLvl w:val="0"/>
    </w:pPr>
    <w:rPr>
      <w:rFonts w:ascii="Arial" w:hAnsi="Arial" w:cs="Arial"/>
      <w:b/>
      <w:bCs/>
      <w:color w:val="00528E"/>
      <w:kern w:val="32"/>
      <w:sz w:val="24"/>
      <w:szCs w:val="28"/>
    </w:rPr>
  </w:style>
  <w:style w:type="paragraph" w:styleId="Heading2">
    <w:name w:val="heading 2"/>
    <w:aliases w:val="H2"/>
    <w:basedOn w:val="Heading1"/>
    <w:next w:val="BodyText"/>
    <w:link w:val="Heading2Char"/>
    <w:qFormat/>
    <w:rsid w:val="00CD6BC2"/>
    <w:pPr>
      <w:keepNext w:val="0"/>
      <w:keepLines w:val="0"/>
      <w:numPr>
        <w:ilvl w:val="1"/>
      </w:numPr>
      <w:spacing w:before="240" w:after="120"/>
      <w:outlineLvl w:val="1"/>
    </w:pPr>
    <w:rPr>
      <w:iCs/>
      <w:sz w:val="22"/>
      <w:szCs w:val="24"/>
    </w:rPr>
  </w:style>
  <w:style w:type="paragraph" w:styleId="Heading3">
    <w:name w:val="heading 3"/>
    <w:aliases w:val="H3"/>
    <w:basedOn w:val="Heading2"/>
    <w:next w:val="BodyText"/>
    <w:link w:val="Heading3Char"/>
    <w:qFormat/>
    <w:rsid w:val="00CD6BC2"/>
    <w:pPr>
      <w:numPr>
        <w:ilvl w:val="2"/>
      </w:numPr>
      <w:tabs>
        <w:tab w:val="left" w:pos="907"/>
      </w:tabs>
      <w:outlineLvl w:val="2"/>
    </w:pPr>
    <w:rPr>
      <w:sz w:val="20"/>
      <w:szCs w:val="22"/>
    </w:rPr>
  </w:style>
  <w:style w:type="paragraph" w:styleId="Heading4">
    <w:name w:val="heading 4"/>
    <w:aliases w:val="H4"/>
    <w:basedOn w:val="Heading3"/>
    <w:next w:val="BodyText"/>
    <w:link w:val="Heading4Char"/>
    <w:qFormat/>
    <w:rsid w:val="00CD6BC2"/>
    <w:pPr>
      <w:numPr>
        <w:ilvl w:val="3"/>
      </w:numPr>
      <w:tabs>
        <w:tab w:val="clear" w:pos="907"/>
        <w:tab w:val="left" w:pos="1195"/>
      </w:tabs>
      <w:outlineLvl w:val="3"/>
    </w:pPr>
  </w:style>
  <w:style w:type="paragraph" w:styleId="Heading5">
    <w:name w:val="heading 5"/>
    <w:aliases w:val="H5"/>
    <w:basedOn w:val="Heading4"/>
    <w:next w:val="BodyText"/>
    <w:semiHidden/>
    <w:qFormat/>
    <w:rsid w:val="00CD6BC2"/>
    <w:pPr>
      <w:numPr>
        <w:ilvl w:val="4"/>
      </w:numPr>
      <w:spacing w:after="60"/>
      <w:outlineLvl w:val="4"/>
    </w:pPr>
    <w:rPr>
      <w:b w:val="0"/>
      <w:bCs w:val="0"/>
      <w:iCs w:val="0"/>
      <w:szCs w:val="26"/>
      <w:lang w:eastAsia="en-US"/>
    </w:rPr>
  </w:style>
  <w:style w:type="paragraph" w:styleId="Heading6">
    <w:name w:val="heading 6"/>
    <w:aliases w:val="A1"/>
    <w:basedOn w:val="Heading5"/>
    <w:next w:val="BodyText"/>
    <w:qFormat/>
    <w:rsid w:val="00727969"/>
    <w:pPr>
      <w:keepNext/>
      <w:keepLines/>
      <w:pageBreakBefore/>
      <w:numPr>
        <w:ilvl w:val="5"/>
      </w:numPr>
      <w:tabs>
        <w:tab w:val="clear" w:pos="1195"/>
      </w:tabs>
      <w:spacing w:before="360" w:after="200"/>
      <w:outlineLvl w:val="5"/>
    </w:pPr>
    <w:rPr>
      <w:b/>
      <w:sz w:val="24"/>
    </w:rPr>
  </w:style>
  <w:style w:type="paragraph" w:styleId="Heading7">
    <w:name w:val="heading 7"/>
    <w:aliases w:val="A2"/>
    <w:basedOn w:val="Heading6"/>
    <w:next w:val="BodyText"/>
    <w:qFormat/>
    <w:rsid w:val="006A1A79"/>
    <w:pPr>
      <w:keepNext w:val="0"/>
      <w:keepLines w:val="0"/>
      <w:pageBreakBefore w:val="0"/>
      <w:numPr>
        <w:ilvl w:val="6"/>
      </w:numPr>
      <w:spacing w:before="240" w:after="120"/>
      <w:outlineLvl w:val="6"/>
    </w:pPr>
    <w:rPr>
      <w:sz w:val="22"/>
    </w:rPr>
  </w:style>
  <w:style w:type="paragraph" w:styleId="Heading8">
    <w:name w:val="heading 8"/>
    <w:aliases w:val="A3"/>
    <w:basedOn w:val="Heading7"/>
    <w:next w:val="BodyText"/>
    <w:link w:val="Heading8Char"/>
    <w:qFormat/>
    <w:rsid w:val="006A1A79"/>
    <w:pPr>
      <w:numPr>
        <w:ilvl w:val="7"/>
      </w:numPr>
      <w:tabs>
        <w:tab w:val="left" w:pos="907"/>
      </w:tabs>
      <w:outlineLvl w:val="7"/>
    </w:pPr>
    <w:rPr>
      <w:sz w:val="20"/>
    </w:rPr>
  </w:style>
  <w:style w:type="paragraph" w:styleId="Heading9">
    <w:name w:val="heading 9"/>
    <w:aliases w:val="A4"/>
    <w:basedOn w:val="Heading8"/>
    <w:next w:val="BodyText"/>
    <w:qFormat/>
    <w:rsid w:val="00BC5A87"/>
    <w:pPr>
      <w:numPr>
        <w:ilvl w:val="8"/>
      </w:numPr>
      <w:tabs>
        <w:tab w:val="clear" w:pos="907"/>
      </w:tabs>
      <w:spacing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CE1C00"/>
    <w:pPr>
      <w:widowControl w:val="0"/>
      <w:spacing w:after="120"/>
    </w:pPr>
    <w:rPr>
      <w:rFonts w:ascii="Arial" w:hAnsi="Arial" w:cs="Arial"/>
    </w:rPr>
  </w:style>
  <w:style w:type="paragraph" w:styleId="Header">
    <w:name w:val="header"/>
    <w:basedOn w:val="BodyText"/>
    <w:rsid w:val="00CA06E5"/>
    <w:pPr>
      <w:spacing w:before="60" w:after="20"/>
      <w:ind w:right="29"/>
    </w:pPr>
    <w:rPr>
      <w:sz w:val="16"/>
    </w:rPr>
  </w:style>
  <w:style w:type="table" w:styleId="TableProfessional">
    <w:name w:val="Table Professional"/>
    <w:basedOn w:val="TableNormal"/>
    <w:semiHidden/>
    <w:rsid w:val="006D0D7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E0E0E0"/>
      </w:tcPr>
    </w:tblStylePr>
  </w:style>
  <w:style w:type="paragraph" w:styleId="Footer">
    <w:name w:val="footer"/>
    <w:basedOn w:val="Header"/>
    <w:link w:val="FooterChar"/>
    <w:rsid w:val="00C567DD"/>
    <w:pPr>
      <w:tabs>
        <w:tab w:val="right" w:pos="9756"/>
      </w:tabs>
    </w:pPr>
  </w:style>
  <w:style w:type="paragraph" w:customStyle="1" w:styleId="TableRow">
    <w:name w:val="Table Row"/>
    <w:basedOn w:val="BodyText"/>
    <w:rsid w:val="006D0D78"/>
    <w:pPr>
      <w:spacing w:before="60" w:after="20"/>
    </w:pPr>
    <w:rPr>
      <w:bCs/>
      <w:lang w:eastAsia="en-US"/>
    </w:rPr>
  </w:style>
  <w:style w:type="paragraph" w:styleId="ListBullet">
    <w:name w:val="List Bullet"/>
    <w:basedOn w:val="BodyText"/>
    <w:qFormat/>
    <w:rsid w:val="00727969"/>
    <w:pPr>
      <w:numPr>
        <w:numId w:val="13"/>
      </w:numPr>
      <w:tabs>
        <w:tab w:val="left" w:pos="691"/>
      </w:tabs>
      <w:spacing w:after="60"/>
    </w:pPr>
    <w:rPr>
      <w:szCs w:val="24"/>
    </w:rPr>
  </w:style>
  <w:style w:type="paragraph" w:styleId="ListBullet2">
    <w:name w:val="List Bullet 2"/>
    <w:basedOn w:val="ListBullet"/>
    <w:rsid w:val="00C01B06"/>
    <w:pPr>
      <w:numPr>
        <w:numId w:val="14"/>
      </w:numPr>
      <w:tabs>
        <w:tab w:val="clear" w:pos="691"/>
        <w:tab w:val="clear" w:pos="1099"/>
        <w:tab w:val="left" w:pos="1094"/>
      </w:tabs>
      <w:ind w:left="1094" w:hanging="403"/>
    </w:pPr>
    <w:rPr>
      <w:szCs w:val="22"/>
    </w:rPr>
  </w:style>
  <w:style w:type="paragraph" w:styleId="ListBullet3">
    <w:name w:val="List Bullet 3"/>
    <w:basedOn w:val="ListBullet"/>
    <w:rsid w:val="00C01B06"/>
    <w:pPr>
      <w:numPr>
        <w:numId w:val="17"/>
      </w:numPr>
      <w:tabs>
        <w:tab w:val="clear" w:pos="691"/>
        <w:tab w:val="clear" w:pos="1099"/>
        <w:tab w:val="left" w:pos="1498"/>
      </w:tabs>
      <w:ind w:left="1497" w:hanging="403"/>
    </w:pPr>
  </w:style>
  <w:style w:type="paragraph" w:styleId="ListNumber4">
    <w:name w:val="List Number 4"/>
    <w:basedOn w:val="ListNumber"/>
    <w:semiHidden/>
    <w:rsid w:val="00811ED3"/>
    <w:pPr>
      <w:numPr>
        <w:numId w:val="11"/>
      </w:numPr>
    </w:pPr>
  </w:style>
  <w:style w:type="paragraph" w:styleId="ListNumber5">
    <w:name w:val="List Number 5"/>
    <w:basedOn w:val="ListNumber"/>
    <w:semiHidden/>
    <w:rsid w:val="00811ED3"/>
    <w:pPr>
      <w:numPr>
        <w:numId w:val="12"/>
      </w:numPr>
      <w:tabs>
        <w:tab w:val="left" w:pos="2420"/>
      </w:tabs>
    </w:pPr>
  </w:style>
  <w:style w:type="paragraph" w:styleId="ListNumber">
    <w:name w:val="List Number"/>
    <w:basedOn w:val="BodyText"/>
    <w:qFormat/>
    <w:rsid w:val="00FD1C00"/>
    <w:pPr>
      <w:numPr>
        <w:numId w:val="8"/>
      </w:numPr>
      <w:spacing w:after="60"/>
    </w:pPr>
    <w:rPr>
      <w:szCs w:val="24"/>
    </w:rPr>
  </w:style>
  <w:style w:type="paragraph" w:styleId="ListNumber2">
    <w:name w:val="List Number 2"/>
    <w:basedOn w:val="ListNumber"/>
    <w:rsid w:val="00FD1C00"/>
    <w:pPr>
      <w:numPr>
        <w:numId w:val="9"/>
      </w:numPr>
      <w:tabs>
        <w:tab w:val="clear" w:pos="1077"/>
        <w:tab w:val="left" w:pos="1094"/>
      </w:tabs>
      <w:ind w:left="1094" w:hanging="403"/>
    </w:pPr>
  </w:style>
  <w:style w:type="paragraph" w:styleId="ListNumber3">
    <w:name w:val="List Number 3"/>
    <w:basedOn w:val="ListNumber"/>
    <w:rsid w:val="00C01B06"/>
    <w:pPr>
      <w:numPr>
        <w:numId w:val="10"/>
      </w:numPr>
      <w:tabs>
        <w:tab w:val="clear" w:pos="1474"/>
        <w:tab w:val="left" w:pos="1498"/>
      </w:tabs>
      <w:ind w:left="1497" w:hanging="403"/>
    </w:pPr>
  </w:style>
  <w:style w:type="paragraph" w:styleId="ListBullet4">
    <w:name w:val="List Bullet 4"/>
    <w:basedOn w:val="ListBullet"/>
    <w:semiHidden/>
    <w:rsid w:val="00D228D9"/>
    <w:pPr>
      <w:numPr>
        <w:numId w:val="15"/>
      </w:numPr>
      <w:tabs>
        <w:tab w:val="left" w:pos="1980"/>
      </w:tabs>
    </w:pPr>
  </w:style>
  <w:style w:type="paragraph" w:styleId="ListBullet5">
    <w:name w:val="List Bullet 5"/>
    <w:basedOn w:val="ListBullet"/>
    <w:semiHidden/>
    <w:rsid w:val="00D228D9"/>
    <w:pPr>
      <w:numPr>
        <w:numId w:val="16"/>
      </w:numPr>
      <w:tabs>
        <w:tab w:val="left" w:pos="2420"/>
      </w:tabs>
    </w:pPr>
  </w:style>
  <w:style w:type="paragraph" w:styleId="Caption">
    <w:name w:val="caption"/>
    <w:basedOn w:val="BodyText"/>
    <w:next w:val="BodyText"/>
    <w:rsid w:val="006520DA"/>
    <w:pPr>
      <w:spacing w:before="120"/>
    </w:pPr>
    <w:rPr>
      <w:rFonts w:cs="Times New Roman"/>
      <w:bCs/>
      <w:i/>
      <w:lang w:eastAsia="en-US"/>
    </w:rPr>
  </w:style>
  <w:style w:type="table" w:styleId="TableGrid">
    <w:name w:val="Table Grid"/>
    <w:basedOn w:val="TableNormal"/>
    <w:uiPriority w:val="39"/>
    <w:rsid w:val="0087783E"/>
    <w:pPr>
      <w:spacing w:before="4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CoverDetail">
    <w:name w:val="Cover Detail"/>
    <w:basedOn w:val="BodyText"/>
    <w:rsid w:val="006D0D78"/>
    <w:pPr>
      <w:spacing w:before="120"/>
    </w:pPr>
    <w:rPr>
      <w:lang w:val="en-AU" w:eastAsia="en-US"/>
    </w:rPr>
  </w:style>
  <w:style w:type="paragraph" w:customStyle="1" w:styleId="CoverDSO">
    <w:name w:val="Cover DSO"/>
    <w:basedOn w:val="BodyText"/>
    <w:rsid w:val="00C97EB5"/>
    <w:pPr>
      <w:spacing w:before="360"/>
      <w:jc w:val="center"/>
    </w:pPr>
    <w:rPr>
      <w:b/>
      <w:bCs/>
      <w:color w:val="00528E"/>
      <w:sz w:val="28"/>
    </w:rPr>
  </w:style>
  <w:style w:type="paragraph" w:customStyle="1" w:styleId="CoverCopyright">
    <w:name w:val="Cover Copyright"/>
    <w:basedOn w:val="BodyText"/>
    <w:next w:val="BodyText"/>
    <w:rsid w:val="006D0D78"/>
    <w:pPr>
      <w:spacing w:before="60"/>
    </w:pPr>
    <w:rPr>
      <w:sz w:val="16"/>
    </w:rPr>
  </w:style>
  <w:style w:type="paragraph" w:customStyle="1" w:styleId="CoverTitle">
    <w:name w:val="Cover Title"/>
    <w:rsid w:val="00C97EB5"/>
    <w:pPr>
      <w:spacing w:before="120" w:after="120"/>
      <w:ind w:left="176"/>
      <w:jc w:val="center"/>
    </w:pPr>
    <w:rPr>
      <w:rFonts w:ascii="Arial" w:hAnsi="Arial" w:cs="Arial"/>
      <w:b/>
      <w:color w:val="00528E"/>
      <w:sz w:val="36"/>
      <w:szCs w:val="36"/>
      <w:lang w:eastAsia="en-US"/>
    </w:rPr>
  </w:style>
  <w:style w:type="paragraph" w:styleId="TOC1">
    <w:name w:val="toc 1"/>
    <w:next w:val="BodyText"/>
    <w:uiPriority w:val="39"/>
    <w:rsid w:val="00140B74"/>
    <w:pPr>
      <w:tabs>
        <w:tab w:val="left" w:pos="550"/>
        <w:tab w:val="right" w:leader="dot" w:pos="9738"/>
      </w:tabs>
      <w:spacing w:before="240"/>
      <w:ind w:left="550" w:right="483" w:hanging="550"/>
    </w:pPr>
    <w:rPr>
      <w:rFonts w:ascii="Arial" w:hAnsi="Arial"/>
      <w:b/>
      <w:noProof/>
      <w:color w:val="00528E"/>
      <w:sz w:val="22"/>
      <w:szCs w:val="28"/>
      <w:lang w:eastAsia="en-US"/>
    </w:rPr>
  </w:style>
  <w:style w:type="paragraph" w:customStyle="1" w:styleId="TableRowBold">
    <w:name w:val="Table Row Bold"/>
    <w:basedOn w:val="TableRow"/>
    <w:next w:val="TableRow"/>
    <w:rsid w:val="006D0D78"/>
    <w:rPr>
      <w:b/>
      <w:snapToGrid w:val="0"/>
    </w:rPr>
  </w:style>
  <w:style w:type="paragraph" w:styleId="TOC2">
    <w:name w:val="toc 2"/>
    <w:basedOn w:val="TOC1"/>
    <w:next w:val="BodyText"/>
    <w:uiPriority w:val="39"/>
    <w:rsid w:val="00140B74"/>
    <w:pPr>
      <w:tabs>
        <w:tab w:val="clear" w:pos="550"/>
        <w:tab w:val="left" w:pos="1210"/>
      </w:tabs>
      <w:spacing w:before="60"/>
      <w:ind w:left="1209" w:right="490" w:hanging="662"/>
    </w:pPr>
    <w:rPr>
      <w:b w:val="0"/>
      <w:color w:val="auto"/>
      <w:sz w:val="20"/>
      <w:szCs w:val="24"/>
    </w:rPr>
  </w:style>
  <w:style w:type="paragraph" w:customStyle="1" w:styleId="DocDetailsTitle">
    <w:name w:val="Doc Details Title"/>
    <w:basedOn w:val="ToCTitle"/>
    <w:next w:val="BodyText"/>
    <w:rsid w:val="00307A0C"/>
  </w:style>
  <w:style w:type="paragraph" w:customStyle="1" w:styleId="ToCTitle">
    <w:name w:val="ToC Title"/>
    <w:next w:val="BodyText"/>
    <w:rsid w:val="00C97EB5"/>
    <w:pPr>
      <w:pageBreakBefore/>
      <w:spacing w:before="480" w:after="240"/>
      <w:jc w:val="center"/>
    </w:pPr>
    <w:rPr>
      <w:rFonts w:ascii="Arial" w:eastAsia="Arial Unicode MS" w:hAnsi="Arial"/>
      <w:b/>
      <w:color w:val="00528E"/>
      <w:kern w:val="28"/>
      <w:sz w:val="28"/>
      <w:szCs w:val="44"/>
      <w:lang w:eastAsia="en-US"/>
    </w:rPr>
  </w:style>
  <w:style w:type="paragraph" w:customStyle="1" w:styleId="StyleTOC1Left0Hanging038Right034">
    <w:name w:val="Style TOC 1 + Left:  0&quot; Hanging:  0.38&quot; Right:  0.34&quot;"/>
    <w:basedOn w:val="TOC1"/>
    <w:semiHidden/>
    <w:rsid w:val="00ED55B7"/>
    <w:pPr>
      <w:tabs>
        <w:tab w:val="clear" w:pos="550"/>
        <w:tab w:val="left" w:pos="686"/>
      </w:tabs>
      <w:ind w:left="547" w:right="490" w:hanging="547"/>
    </w:pPr>
    <w:rPr>
      <w:bCs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E614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StyleTOC3Left08Hanging061">
    <w:name w:val="Style TOC 3 + Left:  0.8&quot; Hanging:  0.61&quot;"/>
    <w:basedOn w:val="TOC3"/>
    <w:semiHidden/>
    <w:rsid w:val="00ED55B7"/>
    <w:pPr>
      <w:tabs>
        <w:tab w:val="left" w:pos="686"/>
      </w:tabs>
      <w:ind w:left="2030" w:hanging="878"/>
    </w:pPr>
    <w:rPr>
      <w:rFonts w:cs="Times New Roman"/>
      <w:szCs w:val="20"/>
    </w:rPr>
  </w:style>
  <w:style w:type="paragraph" w:customStyle="1" w:styleId="TableRowBullet">
    <w:name w:val="Table Row Bullet"/>
    <w:basedOn w:val="TableRow"/>
    <w:rsid w:val="00D7670F"/>
    <w:pPr>
      <w:numPr>
        <w:numId w:val="19"/>
      </w:numPr>
    </w:pPr>
  </w:style>
  <w:style w:type="paragraph" w:styleId="BalloonText">
    <w:name w:val="Balloon Text"/>
    <w:basedOn w:val="Normal"/>
    <w:semiHidden/>
    <w:rsid w:val="006D0D78"/>
    <w:rPr>
      <w:rFonts w:ascii="Tahoma" w:hAnsi="Tahoma" w:cs="Tahoma"/>
      <w:sz w:val="16"/>
      <w:szCs w:val="16"/>
    </w:rPr>
  </w:style>
  <w:style w:type="paragraph" w:customStyle="1" w:styleId="BodyTextBold">
    <w:name w:val="Body Text Bold"/>
    <w:basedOn w:val="BodyText"/>
    <w:next w:val="BodyText"/>
    <w:semiHidden/>
    <w:rsid w:val="006D0D78"/>
    <w:rPr>
      <w:b/>
    </w:rPr>
  </w:style>
  <w:style w:type="paragraph" w:customStyle="1" w:styleId="CaptionTable">
    <w:name w:val="Caption Table"/>
    <w:basedOn w:val="Caption"/>
    <w:rsid w:val="006D0D78"/>
    <w:rPr>
      <w:b/>
      <w:i w:val="0"/>
    </w:rPr>
  </w:style>
  <w:style w:type="paragraph" w:customStyle="1" w:styleId="CaptionTbl">
    <w:name w:val="Caption Tbl"/>
    <w:basedOn w:val="Caption"/>
    <w:rsid w:val="008F4DFF"/>
    <w:pPr>
      <w:keepNext/>
      <w:spacing w:before="0"/>
    </w:pPr>
  </w:style>
  <w:style w:type="paragraph" w:customStyle="1" w:styleId="Notebox">
    <w:name w:val="Note box"/>
    <w:basedOn w:val="BodyText"/>
    <w:next w:val="BodyText"/>
    <w:qFormat/>
    <w:rsid w:val="00C6474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E0E0E0"/>
      <w:spacing w:after="0"/>
      <w:ind w:left="144" w:right="144"/>
    </w:pPr>
  </w:style>
  <w:style w:type="paragraph" w:customStyle="1" w:styleId="Cautionbox">
    <w:name w:val="Caution box"/>
    <w:basedOn w:val="Notebox"/>
    <w:next w:val="BodyText"/>
    <w:rsid w:val="004461DB"/>
    <w:pPr>
      <w:shd w:val="clear" w:color="auto" w:fill="FFFF00"/>
    </w:pPr>
  </w:style>
  <w:style w:type="paragraph" w:styleId="DocumentMap">
    <w:name w:val="Document Map"/>
    <w:basedOn w:val="Normal"/>
    <w:semiHidden/>
    <w:rsid w:val="006D0D78"/>
    <w:pPr>
      <w:shd w:val="clear" w:color="auto" w:fill="000080"/>
    </w:pPr>
    <w:rPr>
      <w:rFonts w:ascii="Tahoma" w:hAnsi="Tahoma" w:cs="Tahoma"/>
      <w:szCs w:val="20"/>
    </w:rPr>
  </w:style>
  <w:style w:type="paragraph" w:customStyle="1" w:styleId="FigureHolder">
    <w:name w:val="FigureHolder"/>
    <w:basedOn w:val="BodyText"/>
    <w:next w:val="BodyText"/>
    <w:rsid w:val="00266DE9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after="0"/>
      <w:ind w:left="144" w:right="144"/>
      <w:jc w:val="center"/>
    </w:pPr>
    <w:rPr>
      <w:rFonts w:cs="Times New Roman"/>
      <w:color w:val="FF0000"/>
      <w:lang w:eastAsia="en-US"/>
    </w:rPr>
  </w:style>
  <w:style w:type="character" w:styleId="Hyperlink">
    <w:name w:val="Hyperlink"/>
    <w:uiPriority w:val="99"/>
    <w:rsid w:val="00AC6870"/>
    <w:rPr>
      <w:rFonts w:ascii="Arial" w:hAnsi="Arial" w:cs="Arial"/>
      <w:color w:val="000080"/>
      <w:sz w:val="20"/>
      <w:szCs w:val="20"/>
      <w:u w:val="single"/>
      <w:lang w:val="en-GB" w:eastAsia="en-GB" w:bidi="ar-SA"/>
    </w:rPr>
  </w:style>
  <w:style w:type="table" w:styleId="TableColorful2">
    <w:name w:val="Table Colorful 2"/>
    <w:basedOn w:val="TableNormal"/>
    <w:semiHidden/>
    <w:rsid w:val="006D0D7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D0D7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D0D7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6D0D7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DSOStyle">
    <w:name w:val="Table DSO Style"/>
    <w:basedOn w:val="TableGrid"/>
    <w:semiHidden/>
    <w:rsid w:val="006D0D78"/>
    <w:rPr>
      <w:sz w:val="28"/>
    </w:rPr>
    <w:tblPr/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TableElegant">
    <w:name w:val="Table Elegant"/>
    <w:basedOn w:val="TableNormal"/>
    <w:semiHidden/>
    <w:rsid w:val="006D0D7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6D0D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D0D7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D0D7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D0D7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D0D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D0D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D0D7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D0D7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D0D7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D0D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D0D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semiHidden/>
    <w:rsid w:val="006D0D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Simple2">
    <w:name w:val="Table Simple 2"/>
    <w:basedOn w:val="TableNormal"/>
    <w:semiHidden/>
    <w:rsid w:val="006D0D7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TOC2"/>
    <w:next w:val="BodyText"/>
    <w:uiPriority w:val="39"/>
    <w:rsid w:val="00140B74"/>
    <w:pPr>
      <w:tabs>
        <w:tab w:val="clear" w:pos="1210"/>
        <w:tab w:val="left" w:pos="2090"/>
      </w:tabs>
      <w:ind w:left="2090" w:hanging="880"/>
    </w:pPr>
    <w:rPr>
      <w:rFonts w:cs="Arial"/>
      <w:lang w:eastAsia="en-GB"/>
    </w:rPr>
  </w:style>
  <w:style w:type="paragraph" w:styleId="TOC4">
    <w:name w:val="toc 4"/>
    <w:basedOn w:val="TOC3"/>
    <w:next w:val="BodyText"/>
    <w:uiPriority w:val="39"/>
    <w:semiHidden/>
    <w:rsid w:val="00140B74"/>
    <w:rPr>
      <w:i/>
    </w:rPr>
  </w:style>
  <w:style w:type="paragraph" w:styleId="TOC5">
    <w:name w:val="toc 5"/>
    <w:basedOn w:val="TOC4"/>
    <w:next w:val="BodyText"/>
    <w:semiHidden/>
    <w:rsid w:val="00140B74"/>
    <w:pPr>
      <w:tabs>
        <w:tab w:val="left" w:pos="1584"/>
        <w:tab w:val="right" w:leader="dot" w:pos="9129"/>
      </w:tabs>
      <w:spacing w:before="240"/>
      <w:ind w:left="550" w:right="483" w:hanging="550"/>
    </w:pPr>
    <w:rPr>
      <w:b/>
      <w:sz w:val="24"/>
    </w:rPr>
  </w:style>
  <w:style w:type="paragraph" w:styleId="TOC6">
    <w:name w:val="toc 6"/>
    <w:basedOn w:val="TOC1"/>
    <w:next w:val="BodyText"/>
    <w:uiPriority w:val="39"/>
    <w:rsid w:val="00140B74"/>
    <w:pPr>
      <w:tabs>
        <w:tab w:val="clear" w:pos="550"/>
        <w:tab w:val="left" w:pos="1700"/>
      </w:tabs>
      <w:ind w:left="1700" w:hanging="1700"/>
    </w:pPr>
  </w:style>
  <w:style w:type="paragraph" w:styleId="TOC7">
    <w:name w:val="toc 7"/>
    <w:basedOn w:val="TOC2"/>
    <w:next w:val="BodyText"/>
    <w:uiPriority w:val="39"/>
    <w:rsid w:val="00140B74"/>
  </w:style>
  <w:style w:type="paragraph" w:styleId="TOC8">
    <w:name w:val="toc 8"/>
    <w:basedOn w:val="TOC3"/>
    <w:next w:val="BodyText"/>
    <w:uiPriority w:val="39"/>
    <w:rsid w:val="00140B74"/>
  </w:style>
  <w:style w:type="paragraph" w:styleId="TOC9">
    <w:name w:val="toc 9"/>
    <w:basedOn w:val="TOC8"/>
    <w:next w:val="BodyText"/>
    <w:semiHidden/>
    <w:rsid w:val="00140B74"/>
    <w:pPr>
      <w:tabs>
        <w:tab w:val="right" w:pos="11340"/>
      </w:tabs>
      <w:spacing w:before="240"/>
      <w:ind w:left="2246" w:right="924" w:hanging="1588"/>
    </w:pPr>
    <w:rPr>
      <w:b/>
      <w:sz w:val="24"/>
      <w:lang w:eastAsia="en-US"/>
    </w:rPr>
  </w:style>
  <w:style w:type="paragraph" w:customStyle="1" w:styleId="Warningbox">
    <w:name w:val="Warning box"/>
    <w:basedOn w:val="Notebox"/>
    <w:next w:val="BodyText"/>
    <w:rsid w:val="009506C1"/>
    <w:pPr>
      <w:shd w:val="clear" w:color="auto" w:fill="FF0000"/>
    </w:pPr>
    <w:rPr>
      <w:color w:val="000000"/>
    </w:rPr>
  </w:style>
  <w:style w:type="paragraph" w:customStyle="1" w:styleId="StyleTOC1Left0Hanging05">
    <w:name w:val="Style TOC 1 + Left:  0&quot; Hanging:  0.5&quot;"/>
    <w:basedOn w:val="TOC1"/>
    <w:semiHidden/>
    <w:rsid w:val="00ED55B7"/>
    <w:pPr>
      <w:tabs>
        <w:tab w:val="left" w:pos="686"/>
        <w:tab w:val="right" w:pos="720"/>
      </w:tabs>
      <w:ind w:left="720" w:right="490" w:hanging="720"/>
    </w:pPr>
    <w:rPr>
      <w:bCs/>
      <w:szCs w:val="20"/>
    </w:rPr>
  </w:style>
  <w:style w:type="character" w:customStyle="1" w:styleId="IntenseQuoteChar">
    <w:name w:val="Intense Quote Char"/>
    <w:link w:val="IntenseQuote"/>
    <w:uiPriority w:val="30"/>
    <w:semiHidden/>
    <w:rsid w:val="00A44533"/>
    <w:rPr>
      <w:rFonts w:ascii="Arial" w:hAnsi="Arial"/>
      <w:b/>
      <w:bCs/>
      <w:i/>
      <w:iCs/>
      <w:color w:val="4F81BD"/>
      <w:szCs w:val="22"/>
    </w:rPr>
  </w:style>
  <w:style w:type="paragraph" w:customStyle="1" w:styleId="H2parastyle">
    <w:name w:val="H2 para style"/>
    <w:basedOn w:val="Heading2"/>
    <w:rsid w:val="00C3062F"/>
    <w:rPr>
      <w:b w:val="0"/>
      <w:bCs w:val="0"/>
      <w:iCs w:val="0"/>
      <w:color w:val="auto"/>
      <w:sz w:val="20"/>
    </w:rPr>
  </w:style>
  <w:style w:type="paragraph" w:customStyle="1" w:styleId="H3parastyle">
    <w:name w:val="H3 para style"/>
    <w:basedOn w:val="Heading3"/>
    <w:rsid w:val="00C3062F"/>
    <w:rPr>
      <w:b w:val="0"/>
      <w:bCs w:val="0"/>
      <w:iCs w:val="0"/>
      <w:color w:val="auto"/>
    </w:rPr>
  </w:style>
  <w:style w:type="numbering" w:styleId="111111">
    <w:name w:val="Outline List 2"/>
    <w:basedOn w:val="NoList"/>
    <w:semiHidden/>
    <w:rsid w:val="006D0D78"/>
    <w:pPr>
      <w:numPr>
        <w:numId w:val="4"/>
      </w:numPr>
    </w:pPr>
  </w:style>
  <w:style w:type="paragraph" w:customStyle="1" w:styleId="H4parastyle">
    <w:name w:val="H4 para style"/>
    <w:basedOn w:val="Heading4"/>
    <w:rsid w:val="00C3062F"/>
    <w:rPr>
      <w:b w:val="0"/>
      <w:bCs w:val="0"/>
      <w:iCs w:val="0"/>
      <w:color w:val="auto"/>
    </w:rPr>
  </w:style>
  <w:style w:type="character" w:styleId="CommentReference">
    <w:name w:val="annotation reference"/>
    <w:semiHidden/>
    <w:rsid w:val="006D0D78"/>
    <w:rPr>
      <w:sz w:val="16"/>
      <w:szCs w:val="16"/>
    </w:rPr>
  </w:style>
  <w:style w:type="paragraph" w:styleId="CommentText">
    <w:name w:val="annotation text"/>
    <w:basedOn w:val="Normal"/>
    <w:semiHidden/>
    <w:rsid w:val="006D0D78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6D0D78"/>
    <w:rPr>
      <w:b/>
      <w:bCs/>
    </w:rPr>
  </w:style>
  <w:style w:type="paragraph" w:customStyle="1" w:styleId="StyleTOC4Left08Hanging061">
    <w:name w:val="Style TOC 4 + Left:  0.8&quot; Hanging:  0.61&quot;"/>
    <w:basedOn w:val="TOC4"/>
    <w:semiHidden/>
    <w:rsid w:val="00ED55B7"/>
    <w:pPr>
      <w:tabs>
        <w:tab w:val="left" w:pos="686"/>
      </w:tabs>
      <w:ind w:left="2030" w:hanging="878"/>
    </w:pPr>
    <w:rPr>
      <w:rFonts w:cs="Times New Roman"/>
      <w:iCs/>
      <w:szCs w:val="20"/>
    </w:rPr>
  </w:style>
  <w:style w:type="paragraph" w:customStyle="1" w:styleId="StyleFigureHolderJustifiedLeft0">
    <w:name w:val="Style FigureHolder + Justified Left:  0&quot;"/>
    <w:basedOn w:val="FigureHolder"/>
    <w:semiHidden/>
    <w:rsid w:val="00D936B5"/>
    <w:pPr>
      <w:ind w:left="113" w:right="113"/>
      <w:jc w:val="both"/>
    </w:pPr>
  </w:style>
  <w:style w:type="paragraph" w:customStyle="1" w:styleId="StyleCaptionLeft016">
    <w:name w:val="Style Caption + Left:  0.16&quot;"/>
    <w:basedOn w:val="Caption"/>
    <w:semiHidden/>
    <w:rsid w:val="009A02C3"/>
    <w:rPr>
      <w:bCs w:val="0"/>
      <w:iCs/>
    </w:rPr>
  </w:style>
  <w:style w:type="paragraph" w:customStyle="1" w:styleId="ExecutiveSummary">
    <w:name w:val="Executive Summary"/>
    <w:basedOn w:val="Heading1"/>
    <w:next w:val="BodyText"/>
    <w:rsid w:val="00970F1E"/>
    <w:pPr>
      <w:numPr>
        <w:numId w:val="0"/>
      </w:numPr>
    </w:pPr>
  </w:style>
  <w:style w:type="table" w:styleId="TableList1">
    <w:name w:val="Table List 1"/>
    <w:basedOn w:val="TableNormal"/>
    <w:semiHidden/>
    <w:rsid w:val="00D051EF"/>
    <w:pPr>
      <w:spacing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Address">
    <w:name w:val="HTML Address"/>
    <w:basedOn w:val="Normal"/>
    <w:semiHidden/>
    <w:rsid w:val="00811ED3"/>
    <w:rPr>
      <w:i/>
      <w:iCs/>
    </w:rPr>
  </w:style>
  <w:style w:type="character" w:styleId="FollowedHyperlink">
    <w:name w:val="FollowedHyperlink"/>
    <w:semiHidden/>
    <w:rsid w:val="00382840"/>
    <w:rPr>
      <w:color w:val="800080"/>
      <w:u w:val="single"/>
    </w:rPr>
  </w:style>
  <w:style w:type="paragraph" w:customStyle="1" w:styleId="StyleCoverDetailCentered">
    <w:name w:val="Style Cover Detail + Centered"/>
    <w:basedOn w:val="CoverDetail"/>
    <w:semiHidden/>
    <w:rsid w:val="00E25FA5"/>
    <w:pPr>
      <w:jc w:val="center"/>
    </w:pPr>
    <w:rPr>
      <w:rFonts w:cs="Times New Roman"/>
      <w:sz w:val="18"/>
    </w:rPr>
  </w:style>
  <w:style w:type="paragraph" w:styleId="BlockText">
    <w:name w:val="Block Text"/>
    <w:basedOn w:val="Normal"/>
    <w:semiHidden/>
    <w:rsid w:val="004E0998"/>
    <w:pPr>
      <w:ind w:left="1440" w:right="1440"/>
    </w:pPr>
  </w:style>
  <w:style w:type="paragraph" w:styleId="BodyText2">
    <w:name w:val="Body Text 2"/>
    <w:basedOn w:val="Normal"/>
    <w:semiHidden/>
    <w:rsid w:val="004E0998"/>
    <w:pPr>
      <w:spacing w:line="480" w:lineRule="auto"/>
    </w:pPr>
  </w:style>
  <w:style w:type="paragraph" w:styleId="BodyText3">
    <w:name w:val="Body Text 3"/>
    <w:basedOn w:val="Normal"/>
    <w:semiHidden/>
    <w:rsid w:val="004E0998"/>
    <w:rPr>
      <w:sz w:val="16"/>
      <w:szCs w:val="16"/>
    </w:rPr>
  </w:style>
  <w:style w:type="paragraph" w:styleId="BodyTextFirstIndent">
    <w:name w:val="Body Text First Indent"/>
    <w:basedOn w:val="BodyText"/>
    <w:semiHidden/>
    <w:rsid w:val="004E0998"/>
    <w:pPr>
      <w:ind w:firstLine="210"/>
    </w:pPr>
    <w:rPr>
      <w:rFonts w:cs="Times New Roman"/>
      <w:szCs w:val="22"/>
    </w:rPr>
  </w:style>
  <w:style w:type="paragraph" w:styleId="BodyTextIndent">
    <w:name w:val="Body Text Indent"/>
    <w:basedOn w:val="Normal"/>
    <w:semiHidden/>
    <w:rsid w:val="004E0998"/>
    <w:pPr>
      <w:ind w:left="283"/>
    </w:pPr>
  </w:style>
  <w:style w:type="paragraph" w:styleId="BodyTextFirstIndent2">
    <w:name w:val="Body Text First Indent 2"/>
    <w:basedOn w:val="BodyTextIndent"/>
    <w:semiHidden/>
    <w:rsid w:val="004E0998"/>
    <w:pPr>
      <w:ind w:firstLine="210"/>
    </w:pPr>
  </w:style>
  <w:style w:type="paragraph" w:styleId="BodyTextIndent2">
    <w:name w:val="Body Text Indent 2"/>
    <w:basedOn w:val="Normal"/>
    <w:semiHidden/>
    <w:rsid w:val="004E0998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4E0998"/>
    <w:pPr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4E0998"/>
    <w:pPr>
      <w:ind w:left="4252"/>
    </w:pPr>
  </w:style>
  <w:style w:type="paragraph" w:styleId="E-mailSignature">
    <w:name w:val="E-mail Signature"/>
    <w:basedOn w:val="Normal"/>
    <w:semiHidden/>
    <w:rsid w:val="004E0998"/>
  </w:style>
  <w:style w:type="paragraph" w:styleId="EndnoteText">
    <w:name w:val="endnote text"/>
    <w:basedOn w:val="Normal"/>
    <w:semiHidden/>
    <w:rsid w:val="004E0998"/>
    <w:rPr>
      <w:szCs w:val="20"/>
    </w:rPr>
  </w:style>
  <w:style w:type="paragraph" w:styleId="EnvelopeAddress">
    <w:name w:val="envelope address"/>
    <w:basedOn w:val="Normal"/>
    <w:semiHidden/>
    <w:rsid w:val="004E0998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4E0998"/>
    <w:rPr>
      <w:rFonts w:cs="Arial"/>
      <w:szCs w:val="20"/>
    </w:rPr>
  </w:style>
  <w:style w:type="paragraph" w:styleId="FootnoteText">
    <w:name w:val="footnote text"/>
    <w:basedOn w:val="Normal"/>
    <w:semiHidden/>
    <w:rsid w:val="004E0998"/>
    <w:rPr>
      <w:szCs w:val="20"/>
    </w:rPr>
  </w:style>
  <w:style w:type="paragraph" w:styleId="HTMLPreformatted">
    <w:name w:val="HTML Preformatted"/>
    <w:basedOn w:val="Normal"/>
    <w:semiHidden/>
    <w:rsid w:val="00811ED3"/>
    <w:rPr>
      <w:rFonts w:ascii="Courier New" w:hAnsi="Courier New" w:cs="Courier New"/>
      <w:szCs w:val="20"/>
    </w:rPr>
  </w:style>
  <w:style w:type="paragraph" w:styleId="Index1">
    <w:name w:val="index 1"/>
    <w:basedOn w:val="Normal"/>
    <w:next w:val="Normal"/>
    <w:semiHidden/>
    <w:rsid w:val="00811ED3"/>
    <w:pPr>
      <w:ind w:left="200" w:hanging="200"/>
    </w:pPr>
  </w:style>
  <w:style w:type="paragraph" w:styleId="Index2">
    <w:name w:val="index 2"/>
    <w:basedOn w:val="Normal"/>
    <w:next w:val="Normal"/>
    <w:semiHidden/>
    <w:rsid w:val="00811ED3"/>
    <w:pPr>
      <w:ind w:left="400" w:hanging="200"/>
    </w:pPr>
  </w:style>
  <w:style w:type="paragraph" w:styleId="Index3">
    <w:name w:val="index 3"/>
    <w:basedOn w:val="Normal"/>
    <w:next w:val="Normal"/>
    <w:semiHidden/>
    <w:rsid w:val="00811ED3"/>
    <w:pPr>
      <w:ind w:left="600" w:hanging="200"/>
    </w:pPr>
  </w:style>
  <w:style w:type="paragraph" w:styleId="Index4">
    <w:name w:val="index 4"/>
    <w:basedOn w:val="Normal"/>
    <w:next w:val="Normal"/>
    <w:semiHidden/>
    <w:rsid w:val="00811ED3"/>
    <w:pPr>
      <w:ind w:left="800" w:hanging="200"/>
    </w:pPr>
  </w:style>
  <w:style w:type="paragraph" w:styleId="Index5">
    <w:name w:val="index 5"/>
    <w:basedOn w:val="Normal"/>
    <w:next w:val="Normal"/>
    <w:semiHidden/>
    <w:rsid w:val="00811ED3"/>
    <w:pPr>
      <w:ind w:left="1000" w:hanging="200"/>
    </w:pPr>
  </w:style>
  <w:style w:type="paragraph" w:styleId="Index6">
    <w:name w:val="index 6"/>
    <w:basedOn w:val="Normal"/>
    <w:next w:val="Normal"/>
    <w:semiHidden/>
    <w:rsid w:val="00811ED3"/>
    <w:pPr>
      <w:ind w:left="1200" w:hanging="200"/>
    </w:pPr>
  </w:style>
  <w:style w:type="paragraph" w:styleId="Index7">
    <w:name w:val="index 7"/>
    <w:basedOn w:val="Normal"/>
    <w:next w:val="Normal"/>
    <w:semiHidden/>
    <w:rsid w:val="00811ED3"/>
    <w:pPr>
      <w:ind w:left="1400" w:hanging="200"/>
    </w:pPr>
  </w:style>
  <w:style w:type="paragraph" w:styleId="Index8">
    <w:name w:val="index 8"/>
    <w:basedOn w:val="Normal"/>
    <w:next w:val="Normal"/>
    <w:semiHidden/>
    <w:rsid w:val="00811ED3"/>
    <w:pPr>
      <w:ind w:left="1600" w:hanging="200"/>
    </w:pPr>
  </w:style>
  <w:style w:type="paragraph" w:styleId="Index9">
    <w:name w:val="index 9"/>
    <w:basedOn w:val="Normal"/>
    <w:next w:val="Normal"/>
    <w:semiHidden/>
    <w:rsid w:val="00811ED3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811ED3"/>
    <w:rPr>
      <w:rFonts w:cs="Arial"/>
      <w:b/>
      <w:bCs/>
    </w:rPr>
  </w:style>
  <w:style w:type="paragraph" w:styleId="List">
    <w:name w:val="List"/>
    <w:basedOn w:val="Normal"/>
    <w:semiHidden/>
    <w:rsid w:val="00811ED3"/>
    <w:pPr>
      <w:ind w:left="283" w:hanging="283"/>
    </w:pPr>
  </w:style>
  <w:style w:type="paragraph" w:styleId="List2">
    <w:name w:val="List 2"/>
    <w:basedOn w:val="Normal"/>
    <w:semiHidden/>
    <w:rsid w:val="00811ED3"/>
    <w:pPr>
      <w:ind w:left="566" w:hanging="283"/>
    </w:pPr>
  </w:style>
  <w:style w:type="paragraph" w:styleId="List3">
    <w:name w:val="List 3"/>
    <w:basedOn w:val="Normal"/>
    <w:semiHidden/>
    <w:rsid w:val="00811ED3"/>
    <w:pPr>
      <w:ind w:left="849" w:hanging="283"/>
    </w:pPr>
  </w:style>
  <w:style w:type="paragraph" w:styleId="List4">
    <w:name w:val="List 4"/>
    <w:basedOn w:val="Normal"/>
    <w:semiHidden/>
    <w:rsid w:val="00811ED3"/>
    <w:pPr>
      <w:ind w:left="1132" w:hanging="283"/>
    </w:pPr>
  </w:style>
  <w:style w:type="paragraph" w:styleId="List5">
    <w:name w:val="List 5"/>
    <w:basedOn w:val="Normal"/>
    <w:semiHidden/>
    <w:rsid w:val="00811ED3"/>
    <w:pPr>
      <w:ind w:left="1415" w:hanging="283"/>
    </w:pPr>
  </w:style>
  <w:style w:type="paragraph" w:styleId="ListContinue">
    <w:name w:val="List Continue"/>
    <w:basedOn w:val="Normal"/>
    <w:semiHidden/>
    <w:rsid w:val="00811ED3"/>
    <w:pPr>
      <w:ind w:left="283"/>
    </w:pPr>
  </w:style>
  <w:style w:type="paragraph" w:styleId="ListContinue2">
    <w:name w:val="List Continue 2"/>
    <w:basedOn w:val="Normal"/>
    <w:semiHidden/>
    <w:rsid w:val="00811ED3"/>
    <w:pPr>
      <w:ind w:left="566"/>
    </w:pPr>
  </w:style>
  <w:style w:type="paragraph" w:styleId="ListContinue3">
    <w:name w:val="List Continue 3"/>
    <w:basedOn w:val="Normal"/>
    <w:semiHidden/>
    <w:rsid w:val="00811ED3"/>
    <w:pPr>
      <w:ind w:left="849"/>
    </w:pPr>
  </w:style>
  <w:style w:type="paragraph" w:styleId="ListContinue4">
    <w:name w:val="List Continue 4"/>
    <w:basedOn w:val="Normal"/>
    <w:semiHidden/>
    <w:rsid w:val="00811ED3"/>
    <w:pPr>
      <w:ind w:left="1132"/>
    </w:pPr>
  </w:style>
  <w:style w:type="paragraph" w:styleId="ListContinue5">
    <w:name w:val="List Continue 5"/>
    <w:basedOn w:val="Normal"/>
    <w:semiHidden/>
    <w:rsid w:val="00811ED3"/>
    <w:pPr>
      <w:ind w:left="1415"/>
    </w:pPr>
  </w:style>
  <w:style w:type="paragraph" w:styleId="NormalWeb">
    <w:name w:val="Normal (Web)"/>
    <w:basedOn w:val="Normal"/>
    <w:semiHidden/>
    <w:rsid w:val="00811ED3"/>
    <w:rPr>
      <w:rFonts w:ascii="Times New Roman" w:hAnsi="Times New Roman"/>
      <w:sz w:val="24"/>
      <w:szCs w:val="24"/>
    </w:rPr>
  </w:style>
  <w:style w:type="paragraph" w:styleId="MacroText">
    <w:name w:val="macro"/>
    <w:semiHidden/>
    <w:rsid w:val="004E09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</w:pPr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4E09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Indent">
    <w:name w:val="Normal Indent"/>
    <w:basedOn w:val="Normal"/>
    <w:semiHidden/>
    <w:rsid w:val="00811ED3"/>
    <w:pPr>
      <w:ind w:left="720"/>
    </w:pPr>
  </w:style>
  <w:style w:type="character" w:styleId="LineNumber">
    <w:name w:val="line number"/>
    <w:basedOn w:val="DefaultParagraphFont"/>
    <w:semiHidden/>
    <w:rsid w:val="00E91D75"/>
  </w:style>
  <w:style w:type="paragraph" w:styleId="NoteHeading">
    <w:name w:val="Note Heading"/>
    <w:basedOn w:val="Normal"/>
    <w:next w:val="Normal"/>
    <w:semiHidden/>
    <w:rsid w:val="004E0998"/>
  </w:style>
  <w:style w:type="paragraph" w:styleId="PlainText">
    <w:name w:val="Plain Text"/>
    <w:basedOn w:val="Normal"/>
    <w:semiHidden/>
    <w:rsid w:val="004E0998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4E0998"/>
  </w:style>
  <w:style w:type="paragraph" w:styleId="Signature">
    <w:name w:val="Signature"/>
    <w:basedOn w:val="Normal"/>
    <w:semiHidden/>
    <w:rsid w:val="004E0998"/>
    <w:pPr>
      <w:ind w:left="4252"/>
    </w:pPr>
  </w:style>
  <w:style w:type="paragraph" w:styleId="NoSpacing">
    <w:name w:val="No Spacing"/>
    <w:uiPriority w:val="1"/>
    <w:semiHidden/>
    <w:qFormat/>
    <w:rsid w:val="004E6148"/>
    <w:rPr>
      <w:rFonts w:ascii="Arial" w:hAnsi="Arial"/>
      <w:szCs w:val="22"/>
    </w:rPr>
  </w:style>
  <w:style w:type="paragraph" w:styleId="TableofAuthorities">
    <w:name w:val="table of authorities"/>
    <w:basedOn w:val="Normal"/>
    <w:next w:val="Normal"/>
    <w:semiHidden/>
    <w:rsid w:val="004E0998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4E0998"/>
  </w:style>
  <w:style w:type="paragraph" w:styleId="TOAHeading">
    <w:name w:val="toa heading"/>
    <w:basedOn w:val="Normal"/>
    <w:next w:val="Normal"/>
    <w:semiHidden/>
    <w:rsid w:val="004E0998"/>
    <w:pPr>
      <w:spacing w:before="120"/>
    </w:pPr>
    <w:rPr>
      <w:rFonts w:cs="Arial"/>
      <w:b/>
      <w:bCs/>
      <w:sz w:val="24"/>
      <w:szCs w:val="24"/>
    </w:rPr>
  </w:style>
  <w:style w:type="numbering" w:styleId="1ai">
    <w:name w:val="Outline List 1"/>
    <w:basedOn w:val="NoList"/>
    <w:semiHidden/>
    <w:rsid w:val="00486828"/>
    <w:pPr>
      <w:numPr>
        <w:numId w:val="5"/>
      </w:numPr>
    </w:pPr>
  </w:style>
  <w:style w:type="numbering" w:styleId="ArticleSection">
    <w:name w:val="Outline List 3"/>
    <w:basedOn w:val="NoList"/>
    <w:semiHidden/>
    <w:rsid w:val="00486828"/>
    <w:pPr>
      <w:numPr>
        <w:numId w:val="6"/>
      </w:numPr>
    </w:pPr>
  </w:style>
  <w:style w:type="character" w:styleId="HTMLAcronym">
    <w:name w:val="HTML Acronym"/>
    <w:basedOn w:val="DefaultParagraphFont"/>
    <w:semiHidden/>
    <w:rsid w:val="002D39CD"/>
  </w:style>
  <w:style w:type="character" w:styleId="HTMLCite">
    <w:name w:val="HTML Cite"/>
    <w:semiHidden/>
    <w:rsid w:val="002D39CD"/>
    <w:rPr>
      <w:i/>
      <w:iCs/>
    </w:rPr>
  </w:style>
  <w:style w:type="character" w:styleId="HTMLCode">
    <w:name w:val="HTML Code"/>
    <w:semiHidden/>
    <w:rsid w:val="002D39CD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2D39CD"/>
    <w:rPr>
      <w:i/>
      <w:iCs/>
    </w:rPr>
  </w:style>
  <w:style w:type="character" w:styleId="HTMLKeyboard">
    <w:name w:val="HTML Keyboard"/>
    <w:semiHidden/>
    <w:rsid w:val="002D39CD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2D39CD"/>
    <w:rPr>
      <w:rFonts w:ascii="Courier New" w:hAnsi="Courier New" w:cs="Courier New"/>
    </w:rPr>
  </w:style>
  <w:style w:type="character" w:styleId="HTMLTypewriter">
    <w:name w:val="HTML Typewriter"/>
    <w:semiHidden/>
    <w:rsid w:val="002D39CD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2D39CD"/>
    <w:rPr>
      <w:i/>
      <w:iC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E6148"/>
    <w:rPr>
      <w:i/>
      <w:iCs/>
      <w:color w:val="000000"/>
    </w:rPr>
  </w:style>
  <w:style w:type="table" w:styleId="Table3Deffects1">
    <w:name w:val="Table 3D effects 1"/>
    <w:basedOn w:val="TableNormal"/>
    <w:semiHidden/>
    <w:rsid w:val="002D39CD"/>
    <w:pPr>
      <w:spacing w:after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D39CD"/>
    <w:pPr>
      <w:spacing w:after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D39CD"/>
    <w:pPr>
      <w:spacing w:after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D39CD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D39CD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D39CD"/>
    <w:pPr>
      <w:spacing w:after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D39CD"/>
    <w:pPr>
      <w:spacing w:after="1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2D39CD"/>
    <w:pPr>
      <w:spacing w:after="1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D39CD"/>
    <w:pPr>
      <w:spacing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D39CD"/>
    <w:pPr>
      <w:spacing w:after="1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D39CD"/>
    <w:pPr>
      <w:spacing w:after="1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D39CD"/>
    <w:pPr>
      <w:spacing w:after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3">
    <w:name w:val="Table List 3"/>
    <w:basedOn w:val="TableNormal"/>
    <w:semiHidden/>
    <w:rsid w:val="002D39CD"/>
    <w:pPr>
      <w:spacing w:after="1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D39CD"/>
    <w:pPr>
      <w:spacing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D39CD"/>
    <w:pPr>
      <w:spacing w:after="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semiHidden/>
    <w:rsid w:val="002D39CD"/>
    <w:pPr>
      <w:spacing w:after="1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D39CD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D39CD"/>
    <w:pPr>
      <w:spacing w:after="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D39CD"/>
    <w:pPr>
      <w:spacing w:after="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D39CD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D39CD"/>
    <w:pPr>
      <w:spacing w:after="1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D39CD"/>
    <w:pPr>
      <w:spacing w:after="1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D39CD"/>
    <w:pPr>
      <w:spacing w:after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06412"/>
  </w:style>
  <w:style w:type="character" w:customStyle="1" w:styleId="QuoteChar">
    <w:name w:val="Quote Char"/>
    <w:link w:val="Quote"/>
    <w:uiPriority w:val="29"/>
    <w:semiHidden/>
    <w:rsid w:val="00A44533"/>
    <w:rPr>
      <w:rFonts w:ascii="Arial" w:hAnsi="Arial"/>
      <w:i/>
      <w:iCs/>
      <w:color w:val="000000"/>
      <w:szCs w:val="22"/>
    </w:rPr>
  </w:style>
  <w:style w:type="paragraph" w:styleId="ListParagraph">
    <w:name w:val="List Paragraph"/>
    <w:basedOn w:val="Normal"/>
    <w:uiPriority w:val="34"/>
    <w:semiHidden/>
    <w:qFormat/>
    <w:rsid w:val="00106412"/>
    <w:pPr>
      <w:ind w:left="720"/>
    </w:pPr>
  </w:style>
  <w:style w:type="paragraph" w:styleId="TOCHeading">
    <w:name w:val="TOC Heading"/>
    <w:basedOn w:val="Heading1"/>
    <w:next w:val="Normal"/>
    <w:uiPriority w:val="39"/>
    <w:semiHidden/>
    <w:qFormat/>
    <w:rsid w:val="00106412"/>
    <w:pPr>
      <w:keepLines w:val="0"/>
      <w:widowControl/>
      <w:numPr>
        <w:numId w:val="0"/>
      </w:numPr>
      <w:spacing w:before="240" w:after="60"/>
      <w:outlineLvl w:val="9"/>
    </w:pPr>
    <w:rPr>
      <w:rFonts w:ascii="Cambria" w:hAnsi="Cambria" w:cs="Times New Roman"/>
      <w:sz w:val="32"/>
      <w:szCs w:val="32"/>
    </w:rPr>
  </w:style>
  <w:style w:type="paragraph" w:styleId="Date">
    <w:name w:val="Date"/>
    <w:basedOn w:val="Normal"/>
    <w:next w:val="Normal"/>
    <w:link w:val="DateChar"/>
    <w:rsid w:val="00B9556D"/>
  </w:style>
  <w:style w:type="character" w:customStyle="1" w:styleId="DateChar">
    <w:name w:val="Date Char"/>
    <w:basedOn w:val="DefaultParagraphFont"/>
    <w:link w:val="Date"/>
    <w:rsid w:val="00B9556D"/>
    <w:rPr>
      <w:rFonts w:ascii="Arial" w:hAnsi="Arial"/>
      <w:szCs w:val="22"/>
    </w:rPr>
  </w:style>
  <w:style w:type="paragraph" w:styleId="Subtitle">
    <w:name w:val="Subtitle"/>
    <w:basedOn w:val="Normal"/>
    <w:next w:val="Normal"/>
    <w:link w:val="SubtitleChar"/>
    <w:rsid w:val="006A1A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A1A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rsid w:val="006A1A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A1A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TblueBold">
    <w:name w:val="BTblueBold"/>
    <w:basedOn w:val="BodyText"/>
    <w:next w:val="BodyText"/>
    <w:link w:val="BTblueBoldChar"/>
    <w:qFormat/>
    <w:rsid w:val="00D73F94"/>
    <w:rPr>
      <w:b/>
      <w:color w:val="00528E"/>
    </w:rPr>
  </w:style>
  <w:style w:type="character" w:customStyle="1" w:styleId="BTblueBoldChar">
    <w:name w:val="BTblueBold Char"/>
    <w:basedOn w:val="DefaultParagraphFont"/>
    <w:link w:val="BTblueBold"/>
    <w:rsid w:val="00D73F94"/>
    <w:rPr>
      <w:rFonts w:ascii="Arial" w:hAnsi="Arial" w:cs="Arial"/>
      <w:b/>
      <w:color w:val="00528E"/>
    </w:rPr>
  </w:style>
  <w:style w:type="paragraph" w:customStyle="1" w:styleId="bTxtbullet">
    <w:name w:val="bTxt&gt;bullet"/>
    <w:basedOn w:val="BodyText"/>
    <w:link w:val="bTxtbulletChar"/>
    <w:qFormat/>
    <w:rsid w:val="00D73F94"/>
    <w:pPr>
      <w:spacing w:before="120"/>
    </w:pPr>
  </w:style>
  <w:style w:type="character" w:customStyle="1" w:styleId="bTxtbulletChar">
    <w:name w:val="bTxt&gt;bullet Char"/>
    <w:basedOn w:val="DefaultParagraphFont"/>
    <w:link w:val="bTxtbullet"/>
    <w:rsid w:val="00D73F94"/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rsid w:val="00914D9A"/>
    <w:rPr>
      <w:rFonts w:ascii="Arial" w:hAnsi="Arial" w:cs="Arial"/>
    </w:rPr>
  </w:style>
  <w:style w:type="character" w:customStyle="1" w:styleId="Heading8Char">
    <w:name w:val="Heading 8 Char"/>
    <w:aliases w:val="A3 Char"/>
    <w:basedOn w:val="DefaultParagraphFont"/>
    <w:link w:val="Heading8"/>
    <w:rsid w:val="00914D9A"/>
    <w:rPr>
      <w:rFonts w:ascii="Arial" w:hAnsi="Arial" w:cs="Arial"/>
      <w:b/>
      <w:color w:val="00528E"/>
      <w:kern w:val="32"/>
      <w:szCs w:val="26"/>
      <w:lang w:eastAsia="en-US"/>
    </w:rPr>
  </w:style>
  <w:style w:type="paragraph" w:customStyle="1" w:styleId="MainBodyText">
    <w:name w:val="Main Body Text"/>
    <w:basedOn w:val="Normal"/>
    <w:link w:val="MainBodyTextChar"/>
    <w:rsid w:val="0037344F"/>
    <w:pPr>
      <w:tabs>
        <w:tab w:val="left" w:pos="360"/>
      </w:tabs>
      <w:spacing w:after="0"/>
      <w:jc w:val="both"/>
    </w:pPr>
    <w:rPr>
      <w:sz w:val="22"/>
    </w:rPr>
  </w:style>
  <w:style w:type="character" w:customStyle="1" w:styleId="MainBodyTextChar">
    <w:name w:val="Main Body Text Char"/>
    <w:basedOn w:val="DefaultParagraphFont"/>
    <w:link w:val="MainBodyText"/>
    <w:rsid w:val="0037344F"/>
    <w:rPr>
      <w:rFonts w:ascii="Arial" w:hAnsi="Arial"/>
      <w:sz w:val="22"/>
      <w:szCs w:val="22"/>
    </w:rPr>
  </w:style>
  <w:style w:type="table" w:customStyle="1" w:styleId="TableGrid10">
    <w:name w:val="Table Grid1"/>
    <w:basedOn w:val="TableNormal"/>
    <w:next w:val="TableGrid"/>
    <w:rsid w:val="00582274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13539B"/>
    <w:rPr>
      <w:rFonts w:ascii="Arial" w:hAnsi="Arial" w:cs="Arial"/>
      <w:sz w:val="16"/>
    </w:rPr>
  </w:style>
  <w:style w:type="character" w:customStyle="1" w:styleId="Heading1Char">
    <w:name w:val="Heading 1 Char"/>
    <w:aliases w:val="H1 Char"/>
    <w:basedOn w:val="DefaultParagraphFont"/>
    <w:link w:val="Heading1"/>
    <w:rsid w:val="00CD5702"/>
    <w:rPr>
      <w:rFonts w:ascii="Arial" w:hAnsi="Arial" w:cs="Arial"/>
      <w:b/>
      <w:bCs/>
      <w:color w:val="00528E"/>
      <w:kern w:val="32"/>
      <w:sz w:val="24"/>
      <w:szCs w:val="28"/>
    </w:rPr>
  </w:style>
  <w:style w:type="character" w:customStyle="1" w:styleId="Heading2Char">
    <w:name w:val="Heading 2 Char"/>
    <w:aliases w:val="H2 Char"/>
    <w:basedOn w:val="DefaultParagraphFont"/>
    <w:link w:val="Heading2"/>
    <w:rsid w:val="00CD5702"/>
    <w:rPr>
      <w:rFonts w:ascii="Arial" w:hAnsi="Arial" w:cs="Arial"/>
      <w:b/>
      <w:bCs/>
      <w:iCs/>
      <w:color w:val="00528E"/>
      <w:kern w:val="32"/>
      <w:sz w:val="22"/>
      <w:szCs w:val="24"/>
    </w:rPr>
  </w:style>
  <w:style w:type="character" w:customStyle="1" w:styleId="Heading3Char">
    <w:name w:val="Heading 3 Char"/>
    <w:aliases w:val="H3 Char"/>
    <w:basedOn w:val="DefaultParagraphFont"/>
    <w:link w:val="Heading3"/>
    <w:rsid w:val="00CD5702"/>
    <w:rPr>
      <w:rFonts w:ascii="Arial" w:hAnsi="Arial" w:cs="Arial"/>
      <w:b/>
      <w:bCs/>
      <w:iCs/>
      <w:color w:val="00528E"/>
      <w:kern w:val="32"/>
      <w:szCs w:val="22"/>
    </w:rPr>
  </w:style>
  <w:style w:type="character" w:customStyle="1" w:styleId="Heading4Char">
    <w:name w:val="Heading 4 Char"/>
    <w:aliases w:val="H4 Char"/>
    <w:basedOn w:val="DefaultParagraphFont"/>
    <w:link w:val="Heading4"/>
    <w:rsid w:val="00CD5702"/>
    <w:rPr>
      <w:rFonts w:ascii="Arial" w:hAnsi="Arial" w:cs="Arial"/>
      <w:b/>
      <w:bCs/>
      <w:iCs/>
      <w:color w:val="00528E"/>
      <w:kern w:val="32"/>
      <w:szCs w:val="22"/>
    </w:rPr>
  </w:style>
  <w:style w:type="paragraph" w:customStyle="1" w:styleId="ArqivaNormal">
    <w:name w:val="Arqiva Normal"/>
    <w:basedOn w:val="Normal"/>
    <w:qFormat/>
    <w:rsid w:val="00997305"/>
    <w:pPr>
      <w:spacing w:line="280" w:lineRule="atLeast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Normal"/>
    <w:rsid w:val="00B214A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214AC"/>
  </w:style>
  <w:style w:type="character" w:customStyle="1" w:styleId="eop">
    <w:name w:val="eop"/>
    <w:basedOn w:val="DefaultParagraphFont"/>
    <w:rsid w:val="00B214AC"/>
  </w:style>
  <w:style w:type="character" w:styleId="PlaceholderText">
    <w:name w:val="Placeholder Text"/>
    <w:basedOn w:val="DefaultParagraphFont"/>
    <w:uiPriority w:val="99"/>
    <w:semiHidden/>
    <w:rsid w:val="00272C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20126">
          <w:marLeft w:val="1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27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0" w:color="5555EE"/>
                <w:bottom w:val="none" w:sz="0" w:space="0" w:color="auto"/>
                <w:right w:val="none" w:sz="0" w:space="0" w:color="auto"/>
              </w:divBdr>
              <w:divsChild>
                <w:div w:id="6600040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  <w:div w:id="7316513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  <w:div w:id="99765769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  <w:div w:id="196172071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4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0877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he@arqiva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dixon\AppData\Local\Microsoft\Windows\Temporary%20Internet%20Files\Content.Outlook\WPJN7M1O\IM2221%20Word201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B5AF6359304D979692F661D94E8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0F664-2892-4D44-8263-6A2D2CC2A713}"/>
      </w:docPartPr>
      <w:docPartBody>
        <w:p w:rsidR="00FD220B" w:rsidRDefault="00FD7F19" w:rsidP="00FD7F19">
          <w:pPr>
            <w:pStyle w:val="B7B5AF6359304D979692F661D94E8906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B41A01DADD3F49EE8EEDA0C08DFBF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648EC-8000-4BAB-A3A2-9D85EAF140DB}"/>
      </w:docPartPr>
      <w:docPartBody>
        <w:p w:rsidR="00FD220B" w:rsidRDefault="00FD7F19" w:rsidP="00FD7F19">
          <w:pPr>
            <w:pStyle w:val="B41A01DADD3F49EE8EEDA0C08DFBF9A6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1F1C18C9BCBB48A88487C40FEE378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03C1-B239-4879-80A0-D0FB522FB3C1}"/>
      </w:docPartPr>
      <w:docPartBody>
        <w:p w:rsidR="00FD220B" w:rsidRDefault="00FD7F19" w:rsidP="00FD7F19">
          <w:pPr>
            <w:pStyle w:val="1F1C18C9BCBB48A88487C40FEE378AF2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8027C65BECC845D69EBA6FBCAEF33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03733-D4B8-47D5-B0B3-DC9EDE5CEF34}"/>
      </w:docPartPr>
      <w:docPartBody>
        <w:p w:rsidR="006F050C" w:rsidRDefault="00FD220B" w:rsidP="00FD220B">
          <w:pPr>
            <w:pStyle w:val="8027C65BECC845D69EBA6FBCAEF3347A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9EB21828985049668FDAC4632E3F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18F6D-895E-43A4-98D5-DB1071630E15}"/>
      </w:docPartPr>
      <w:docPartBody>
        <w:p w:rsidR="006F050C" w:rsidRDefault="00FD220B" w:rsidP="00FD220B">
          <w:pPr>
            <w:pStyle w:val="9EB21828985049668FDAC4632E3F402E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A24174B4E03C418394B3F5EFB0F9F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DC5F2-CDC8-4756-8FE4-B8EEEB692E53}"/>
      </w:docPartPr>
      <w:docPartBody>
        <w:p w:rsidR="006F050C" w:rsidRDefault="00FD220B" w:rsidP="00FD220B">
          <w:pPr>
            <w:pStyle w:val="A24174B4E03C418394B3F5EFB0F9F997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4CCBBF37EBA544489718D283C0E0D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6D408-7111-47C9-A1F5-20A9B5F25D92}"/>
      </w:docPartPr>
      <w:docPartBody>
        <w:p w:rsidR="006F050C" w:rsidRDefault="00FD220B" w:rsidP="00FD220B">
          <w:pPr>
            <w:pStyle w:val="4CCBBF37EBA544489718D283C0E0D80A"/>
          </w:pPr>
          <w:r w:rsidRPr="00E23EA6">
            <w:rPr>
              <w:rStyle w:val="PlaceholderText"/>
            </w:rPr>
            <w:t>Choose an item.</w:t>
          </w:r>
        </w:p>
      </w:docPartBody>
    </w:docPart>
    <w:docPart>
      <w:docPartPr>
        <w:name w:val="D48D034D50C748B3878AE4B72CDDB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105EF-98CC-41DE-9E8E-9B778BFD8F6A}"/>
      </w:docPartPr>
      <w:docPartBody>
        <w:p w:rsidR="006F050C" w:rsidRDefault="00FD220B" w:rsidP="00FD220B">
          <w:pPr>
            <w:pStyle w:val="D48D034D50C748B3878AE4B72CDDB3AB"/>
          </w:pPr>
          <w:r w:rsidRPr="00E23EA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F19"/>
    <w:rsid w:val="0030481B"/>
    <w:rsid w:val="00567749"/>
    <w:rsid w:val="00664558"/>
    <w:rsid w:val="006F050C"/>
    <w:rsid w:val="007E7ABD"/>
    <w:rsid w:val="00D015A0"/>
    <w:rsid w:val="00E57D38"/>
    <w:rsid w:val="00FD220B"/>
    <w:rsid w:val="00FD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220B"/>
    <w:rPr>
      <w:color w:val="808080"/>
    </w:rPr>
  </w:style>
  <w:style w:type="paragraph" w:customStyle="1" w:styleId="B7B5AF6359304D979692F661D94E8906">
    <w:name w:val="B7B5AF6359304D979692F661D94E8906"/>
    <w:rsid w:val="00FD7F19"/>
  </w:style>
  <w:style w:type="paragraph" w:customStyle="1" w:styleId="B41A01DADD3F49EE8EEDA0C08DFBF9A6">
    <w:name w:val="B41A01DADD3F49EE8EEDA0C08DFBF9A6"/>
    <w:rsid w:val="00FD7F19"/>
  </w:style>
  <w:style w:type="paragraph" w:customStyle="1" w:styleId="1F1C18C9BCBB48A88487C40FEE378AF2">
    <w:name w:val="1F1C18C9BCBB48A88487C40FEE378AF2"/>
    <w:rsid w:val="00FD7F19"/>
  </w:style>
  <w:style w:type="paragraph" w:customStyle="1" w:styleId="8027C65BECC845D69EBA6FBCAEF3347A">
    <w:name w:val="8027C65BECC845D69EBA6FBCAEF3347A"/>
    <w:rsid w:val="00FD220B"/>
  </w:style>
  <w:style w:type="paragraph" w:customStyle="1" w:styleId="9EB21828985049668FDAC4632E3F402E">
    <w:name w:val="9EB21828985049668FDAC4632E3F402E"/>
    <w:rsid w:val="00FD220B"/>
  </w:style>
  <w:style w:type="paragraph" w:customStyle="1" w:styleId="A24174B4E03C418394B3F5EFB0F9F997">
    <w:name w:val="A24174B4E03C418394B3F5EFB0F9F997"/>
    <w:rsid w:val="00FD220B"/>
  </w:style>
  <w:style w:type="paragraph" w:customStyle="1" w:styleId="4CCBBF37EBA544489718D283C0E0D80A">
    <w:name w:val="4CCBBF37EBA544489718D283C0E0D80A"/>
    <w:rsid w:val="00FD220B"/>
  </w:style>
  <w:style w:type="paragraph" w:customStyle="1" w:styleId="D48D034D50C748B3878AE4B72CDDB3AB">
    <w:name w:val="D48D034D50C748B3878AE4B72CDDB3AB"/>
    <w:rsid w:val="00FD22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6ff6cf-26a1-44c0-9a80-5a3f03df3b4b">
      <UserInfo>
        <DisplayName/>
        <AccountId xsi:nil="true"/>
        <AccountType/>
      </UserInfo>
    </SharedWithUsers>
    <_Flow_SignoffStatus xmlns="a8a9c262-d0c7-4cae-8992-19d9a1c372ca" xsi:nil="true"/>
    <lcf76f155ced4ddcb4097134ff3c332f xmlns="a8a9c262-d0c7-4cae-8992-19d9a1c372ca">
      <Terms xmlns="http://schemas.microsoft.com/office/infopath/2007/PartnerControls"/>
    </lcf76f155ced4ddcb4097134ff3c332f>
    <TaxCatchAll xmlns="2a6ff6cf-26a1-44c0-9a80-5a3f03df3b4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DF1A655BB37448A313F84745D1F88A" ma:contentTypeVersion="19" ma:contentTypeDescription="Create a new document." ma:contentTypeScope="" ma:versionID="ae867a142ea5f56de79ac91bb8c1ecd5">
  <xsd:schema xmlns:xsd="http://www.w3.org/2001/XMLSchema" xmlns:xs="http://www.w3.org/2001/XMLSchema" xmlns:p="http://schemas.microsoft.com/office/2006/metadata/properties" xmlns:ns2="a8a9c262-d0c7-4cae-8992-19d9a1c372ca" xmlns:ns3="2a6ff6cf-26a1-44c0-9a80-5a3f03df3b4b" targetNamespace="http://schemas.microsoft.com/office/2006/metadata/properties" ma:root="true" ma:fieldsID="cf6867bcf6e5832124a6ba79afe747d5" ns2:_="" ns3:_="">
    <xsd:import namespace="a8a9c262-d0c7-4cae-8992-19d9a1c372ca"/>
    <xsd:import namespace="2a6ff6cf-26a1-44c0-9a80-5a3f03df3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9c262-d0c7-4cae-8992-19d9a1c37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5464540-38db-4e7e-a938-4acb7e7847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ff6cf-26a1-44c0-9a80-5a3f03df3b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35d3a16-8590-447b-8a07-f3fba0d584f2}" ma:internalName="TaxCatchAll" ma:showField="CatchAllData" ma:web="2a6ff6cf-26a1-44c0-9a80-5a3f03df3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51F4FA-B95A-42CF-B9A8-7FDD0754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EE7A33-45BE-4DE7-A16A-56A80C8B7BDD}">
  <ds:schemaRefs>
    <ds:schemaRef ds:uri="http://schemas.microsoft.com/office/2006/metadata/properties"/>
    <ds:schemaRef ds:uri="http://schemas.microsoft.com/office/infopath/2007/PartnerControls"/>
    <ds:schemaRef ds:uri="3e2f85d2-d29c-4811-ab21-ac59a0a07b42"/>
  </ds:schemaRefs>
</ds:datastoreItem>
</file>

<file path=customXml/itemProps3.xml><?xml version="1.0" encoding="utf-8"?>
<ds:datastoreItem xmlns:ds="http://schemas.openxmlformats.org/officeDocument/2006/customXml" ds:itemID="{E4E6520E-9AEF-43B7-A115-2971391C8B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2FADC8-E3F9-4BBE-8BC9-D26AF7AA502A}"/>
</file>

<file path=docProps/app.xml><?xml version="1.0" encoding="utf-8"?>
<Properties xmlns="http://schemas.openxmlformats.org/officeDocument/2006/extended-properties" xmlns:vt="http://schemas.openxmlformats.org/officeDocument/2006/docPropsVTypes">
  <Template>IM2221 Word2010.dotm</Template>
  <TotalTime>2</TotalTime>
  <Pages>3</Pages>
  <Words>523</Words>
  <Characters>2983</Characters>
  <Application>Microsoft Office Word</Application>
  <DocSecurity>0</DocSecurity>
  <Lines>24</Lines>
  <Paragraphs>6</Paragraphs>
  <ScaleCrop>false</ScaleCrop>
  <Company>Arqiva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IM2221 - Reports and Proposals Template (Word 2010)</dc:title>
  <dc:subject>Word 2010 template for formal documents</dc:subject>
  <dc:creator>Lisa Dixon</dc:creator>
  <cp:keywords/>
  <cp:lastModifiedBy>Katy Clifford</cp:lastModifiedBy>
  <cp:revision>4</cp:revision>
  <cp:lastPrinted>2016-07-07T19:10:00Z</cp:lastPrinted>
  <dcterms:created xsi:type="dcterms:W3CDTF">2024-09-30T07:19:00Z</dcterms:created>
  <dcterms:modified xsi:type="dcterms:W3CDTF">2024-09-30T07:22:00Z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0x01010070A9136BB84B2945809A507AE9A79F2B</vt:lpwstr>
  </property>
  <property fmtid="{D5CDD505-2E9C-101B-9397-08002B2CF9AE}" pid="3" name="AuthorIds_UIVersion_512">
    <vt:lpwstr>17</vt:lpwstr>
  </property>
  <property fmtid="{D5CDD505-2E9C-101B-9397-08002B2CF9AE}" pid="4" name="AuthorIds_UIVersion_1024">
    <vt:lpwstr>17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Order">
    <vt:r8>151200</vt:r8>
  </property>
  <property fmtid="{D5CDD505-2E9C-101B-9397-08002B2CF9AE}" pid="10" name="DocumentType">
    <vt:lpwstr>2;#Form / Template|6e43e6ec-f46a-4dfa-b203-092679e8e550</vt:lpwstr>
  </property>
  <property fmtid="{D5CDD505-2E9C-101B-9397-08002B2CF9AE}" pid="11" name="ProcessArea">
    <vt:lpwstr>14;#Quality|f52105e9-630c-41d9-a421-75cc5220f625</vt:lpwstr>
  </property>
  <property fmtid="{D5CDD505-2E9C-101B-9397-08002B2CF9AE}" pid="12" name="SubProcessArea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MSIP_Label_644c73b7-b32a-4495-9200-0d047845404d_Enabled">
    <vt:lpwstr>true</vt:lpwstr>
  </property>
  <property fmtid="{D5CDD505-2E9C-101B-9397-08002B2CF9AE}" pid="16" name="MSIP_Label_644c73b7-b32a-4495-9200-0d047845404d_SetDate">
    <vt:lpwstr>2023-07-10T09:51:34Z</vt:lpwstr>
  </property>
  <property fmtid="{D5CDD505-2E9C-101B-9397-08002B2CF9AE}" pid="17" name="MSIP_Label_644c73b7-b32a-4495-9200-0d047845404d_Method">
    <vt:lpwstr>Standard</vt:lpwstr>
  </property>
  <property fmtid="{D5CDD505-2E9C-101B-9397-08002B2CF9AE}" pid="18" name="MSIP_Label_644c73b7-b32a-4495-9200-0d047845404d_Name">
    <vt:lpwstr>644c73b7-b32a-4495-9200-0d047845404d</vt:lpwstr>
  </property>
  <property fmtid="{D5CDD505-2E9C-101B-9397-08002B2CF9AE}" pid="19" name="MSIP_Label_644c73b7-b32a-4495-9200-0d047845404d_SiteId">
    <vt:lpwstr>2acac0ce-339e-46ca-9190-83a6ca29cbda</vt:lpwstr>
  </property>
  <property fmtid="{D5CDD505-2E9C-101B-9397-08002B2CF9AE}" pid="20" name="MSIP_Label_644c73b7-b32a-4495-9200-0d047845404d_ContentBits">
    <vt:lpwstr>0</vt:lpwstr>
  </property>
  <property fmtid="{D5CDD505-2E9C-101B-9397-08002B2CF9AE}" pid="21" name="MediaServiceImageTags">
    <vt:lpwstr/>
  </property>
</Properties>
</file>